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A31D6" w14:textId="5F47B1DD" w:rsidR="00F74320" w:rsidRDefault="00226850" w:rsidP="009B2287">
      <w:pPr>
        <w:pStyle w:val="DocumentTitleA"/>
      </w:pPr>
      <w:r>
        <w:t>GMP Quality Questionnaire</w:t>
      </w:r>
    </w:p>
    <w:p w14:paraId="571894E5" w14:textId="77777777" w:rsidR="00226850" w:rsidRPr="00CA5603" w:rsidRDefault="00226850" w:rsidP="00226850">
      <w:pPr>
        <w:tabs>
          <w:tab w:val="left" w:pos="720"/>
        </w:tabs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9"/>
      </w:tblGrid>
      <w:tr w:rsidR="00226850" w:rsidRPr="004538CF" w14:paraId="71B7F9D5" w14:textId="77777777" w:rsidTr="00226850">
        <w:trPr>
          <w:trHeight w:val="340"/>
          <w:jc w:val="center"/>
        </w:trPr>
        <w:tc>
          <w:tcPr>
            <w:tcW w:w="9469" w:type="dxa"/>
            <w:shd w:val="clear" w:color="auto" w:fill="00325F"/>
            <w:vAlign w:val="center"/>
          </w:tcPr>
          <w:p w14:paraId="65150043" w14:textId="77777777" w:rsidR="00226850" w:rsidRPr="00AC00F0" w:rsidRDefault="00226850" w:rsidP="0094623E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ORGANISATION</w:t>
            </w:r>
            <w:r w:rsidRPr="00AC00F0">
              <w:rPr>
                <w:rFonts w:ascii="Arial" w:hAnsi="Arial" w:cs="Arial"/>
                <w:b/>
                <w:color w:val="FFFFFF"/>
                <w:sz w:val="20"/>
                <w:szCs w:val="20"/>
              </w:rPr>
              <w:t>/LABORATORY DETAILS</w:t>
            </w:r>
          </w:p>
        </w:tc>
      </w:tr>
      <w:tr w:rsidR="00226850" w:rsidRPr="004538CF" w14:paraId="24962C7B" w14:textId="77777777" w:rsidTr="0094623E">
        <w:trPr>
          <w:trHeight w:val="851"/>
          <w:jc w:val="center"/>
        </w:trPr>
        <w:tc>
          <w:tcPr>
            <w:tcW w:w="9469" w:type="dxa"/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50"/>
              <w:gridCol w:w="7488"/>
            </w:tblGrid>
            <w:tr w:rsidR="00226850" w:rsidRPr="00676CF6" w14:paraId="2C1C0AF8" w14:textId="77777777" w:rsidTr="0094623E">
              <w:tc>
                <w:tcPr>
                  <w:tcW w:w="1750" w:type="dxa"/>
                </w:tcPr>
                <w:p w14:paraId="39F84502" w14:textId="77777777" w:rsidR="00226850" w:rsidRPr="00676CF6" w:rsidRDefault="00226850" w:rsidP="0094623E">
                  <w:pPr>
                    <w:tabs>
                      <w:tab w:val="left" w:pos="1532"/>
                    </w:tabs>
                    <w:spacing w:line="480" w:lineRule="auto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76CF6">
                    <w:rPr>
                      <w:rFonts w:ascii="Arial" w:hAnsi="Arial" w:cs="Arial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7488" w:type="dxa"/>
                </w:tcPr>
                <w:p w14:paraId="047C3579" w14:textId="77777777" w:rsidR="00226850" w:rsidRPr="00676CF6" w:rsidRDefault="00226850" w:rsidP="0094623E">
                  <w:pPr>
                    <w:tabs>
                      <w:tab w:val="left" w:pos="1532"/>
                    </w:tabs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26850" w:rsidRPr="00676CF6" w14:paraId="5D2174BE" w14:textId="77777777" w:rsidTr="0094623E">
              <w:tc>
                <w:tcPr>
                  <w:tcW w:w="1750" w:type="dxa"/>
                </w:tcPr>
                <w:p w14:paraId="4ADDA5C8" w14:textId="77777777" w:rsidR="00226850" w:rsidRPr="00676CF6" w:rsidRDefault="00226850" w:rsidP="0094623E">
                  <w:pPr>
                    <w:tabs>
                      <w:tab w:val="left" w:pos="1532"/>
                    </w:tabs>
                    <w:spacing w:line="480" w:lineRule="auto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76CF6">
                    <w:rPr>
                      <w:rFonts w:ascii="Arial" w:hAnsi="Arial" w:cs="Arial"/>
                      <w:sz w:val="20"/>
                      <w:szCs w:val="20"/>
                    </w:rPr>
                    <w:t>Address:</w:t>
                  </w:r>
                </w:p>
              </w:tc>
              <w:tc>
                <w:tcPr>
                  <w:tcW w:w="7488" w:type="dxa"/>
                </w:tcPr>
                <w:p w14:paraId="342DD3C1" w14:textId="77777777" w:rsidR="00226850" w:rsidRPr="00676CF6" w:rsidRDefault="00226850" w:rsidP="0094623E">
                  <w:pPr>
                    <w:tabs>
                      <w:tab w:val="left" w:pos="1532"/>
                    </w:tabs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26850" w:rsidRPr="00676CF6" w14:paraId="0CB4312B" w14:textId="77777777" w:rsidTr="0094623E">
              <w:tc>
                <w:tcPr>
                  <w:tcW w:w="1750" w:type="dxa"/>
                </w:tcPr>
                <w:p w14:paraId="678890DC" w14:textId="77777777" w:rsidR="00226850" w:rsidRPr="00676CF6" w:rsidRDefault="00226850" w:rsidP="0094623E">
                  <w:pPr>
                    <w:tabs>
                      <w:tab w:val="left" w:pos="1532"/>
                    </w:tabs>
                    <w:spacing w:line="276" w:lineRule="auto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76CF6">
                    <w:rPr>
                      <w:rFonts w:ascii="Arial" w:hAnsi="Arial" w:cs="Arial"/>
                      <w:sz w:val="20"/>
                      <w:szCs w:val="20"/>
                    </w:rPr>
                    <w:t xml:space="preserve">Web Address: </w:t>
                  </w:r>
                </w:p>
                <w:p w14:paraId="7D2A4114" w14:textId="77777777" w:rsidR="00226850" w:rsidRPr="00676CF6" w:rsidRDefault="00226850" w:rsidP="0094623E">
                  <w:pPr>
                    <w:tabs>
                      <w:tab w:val="left" w:pos="1532"/>
                    </w:tabs>
                    <w:spacing w:line="276" w:lineRule="auto"/>
                    <w:jc w:val="right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676CF6">
                    <w:rPr>
                      <w:rFonts w:ascii="Arial" w:hAnsi="Arial" w:cs="Arial"/>
                      <w:i/>
                      <w:sz w:val="16"/>
                      <w:szCs w:val="16"/>
                    </w:rPr>
                    <w:t>(if applicable)</w:t>
                  </w:r>
                </w:p>
                <w:p w14:paraId="590F9174" w14:textId="77777777" w:rsidR="00226850" w:rsidRPr="00676CF6" w:rsidRDefault="00226850" w:rsidP="0094623E">
                  <w:pPr>
                    <w:tabs>
                      <w:tab w:val="left" w:pos="1532"/>
                    </w:tabs>
                    <w:spacing w:line="276" w:lineRule="auto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488" w:type="dxa"/>
                </w:tcPr>
                <w:p w14:paraId="454BEC47" w14:textId="77777777" w:rsidR="00226850" w:rsidRPr="00676CF6" w:rsidRDefault="00226850" w:rsidP="0094623E">
                  <w:pPr>
                    <w:tabs>
                      <w:tab w:val="left" w:pos="1532"/>
                    </w:tabs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26850" w:rsidRPr="00676CF6" w14:paraId="4AE87942" w14:textId="77777777" w:rsidTr="0094623E">
              <w:tc>
                <w:tcPr>
                  <w:tcW w:w="1750" w:type="dxa"/>
                </w:tcPr>
                <w:p w14:paraId="77CEFC22" w14:textId="77777777" w:rsidR="00226850" w:rsidRPr="00676CF6" w:rsidRDefault="00226850" w:rsidP="0094623E">
                  <w:pPr>
                    <w:tabs>
                      <w:tab w:val="left" w:pos="1532"/>
                    </w:tabs>
                    <w:spacing w:line="276" w:lineRule="auto"/>
                    <w:jc w:val="right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676CF6">
                    <w:rPr>
                      <w:rFonts w:ascii="Arial" w:hAnsi="Arial" w:cs="Arial"/>
                      <w:sz w:val="20"/>
                      <w:szCs w:val="20"/>
                    </w:rPr>
                    <w:t xml:space="preserve">Contact Person: </w:t>
                  </w:r>
                  <w:r w:rsidRPr="00676CF6">
                    <w:rPr>
                      <w:rFonts w:ascii="Arial" w:hAnsi="Arial" w:cs="Arial"/>
                      <w:i/>
                      <w:sz w:val="16"/>
                      <w:szCs w:val="16"/>
                    </w:rPr>
                    <w:t>(Job Title)</w:t>
                  </w:r>
                </w:p>
                <w:p w14:paraId="5AABA96C" w14:textId="77777777" w:rsidR="00226850" w:rsidRPr="00676CF6" w:rsidRDefault="00226850" w:rsidP="0094623E">
                  <w:pPr>
                    <w:tabs>
                      <w:tab w:val="left" w:pos="1532"/>
                    </w:tabs>
                    <w:spacing w:line="276" w:lineRule="auto"/>
                    <w:jc w:val="right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7488" w:type="dxa"/>
                </w:tcPr>
                <w:p w14:paraId="068F84DB" w14:textId="77777777" w:rsidR="00226850" w:rsidRPr="00676CF6" w:rsidRDefault="00226850" w:rsidP="0094623E">
                  <w:pPr>
                    <w:tabs>
                      <w:tab w:val="left" w:pos="1532"/>
                    </w:tabs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26850" w:rsidRPr="00676CF6" w14:paraId="23969163" w14:textId="77777777" w:rsidTr="0094623E">
              <w:tc>
                <w:tcPr>
                  <w:tcW w:w="1750" w:type="dxa"/>
                </w:tcPr>
                <w:p w14:paraId="5380BF8D" w14:textId="77777777" w:rsidR="00226850" w:rsidRPr="00676CF6" w:rsidRDefault="00226850" w:rsidP="0094623E">
                  <w:pPr>
                    <w:tabs>
                      <w:tab w:val="left" w:pos="1532"/>
                    </w:tabs>
                    <w:spacing w:line="480" w:lineRule="auto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76CF6">
                    <w:rPr>
                      <w:rFonts w:ascii="Arial" w:hAnsi="Arial" w:cs="Arial"/>
                      <w:sz w:val="20"/>
                      <w:szCs w:val="20"/>
                    </w:rPr>
                    <w:t>Telephone No:</w:t>
                  </w:r>
                </w:p>
              </w:tc>
              <w:tc>
                <w:tcPr>
                  <w:tcW w:w="7488" w:type="dxa"/>
                </w:tcPr>
                <w:p w14:paraId="0D41779E" w14:textId="77777777" w:rsidR="00226850" w:rsidRPr="00676CF6" w:rsidRDefault="00226850" w:rsidP="0094623E">
                  <w:pPr>
                    <w:tabs>
                      <w:tab w:val="left" w:pos="1532"/>
                    </w:tabs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26850" w:rsidRPr="00676CF6" w14:paraId="5DC96A96" w14:textId="77777777" w:rsidTr="0094623E">
              <w:tc>
                <w:tcPr>
                  <w:tcW w:w="1750" w:type="dxa"/>
                </w:tcPr>
                <w:p w14:paraId="62544427" w14:textId="77777777" w:rsidR="00226850" w:rsidRPr="00676CF6" w:rsidRDefault="00226850" w:rsidP="0094623E">
                  <w:pPr>
                    <w:tabs>
                      <w:tab w:val="left" w:pos="1532"/>
                    </w:tabs>
                    <w:spacing w:line="480" w:lineRule="auto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76CF6">
                    <w:rPr>
                      <w:rFonts w:ascii="Arial" w:hAnsi="Arial" w:cs="Arial"/>
                      <w:sz w:val="20"/>
                      <w:szCs w:val="20"/>
                    </w:rPr>
                    <w:t>Email:</w:t>
                  </w:r>
                </w:p>
              </w:tc>
              <w:tc>
                <w:tcPr>
                  <w:tcW w:w="7488" w:type="dxa"/>
                </w:tcPr>
                <w:p w14:paraId="55C7670E" w14:textId="77777777" w:rsidR="00226850" w:rsidRPr="00676CF6" w:rsidRDefault="00226850" w:rsidP="0094623E">
                  <w:pPr>
                    <w:tabs>
                      <w:tab w:val="left" w:pos="1532"/>
                    </w:tabs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30AE8EB" w14:textId="77777777" w:rsidR="00226850" w:rsidRPr="00B72248" w:rsidRDefault="00226850" w:rsidP="0094623E">
            <w:pPr>
              <w:tabs>
                <w:tab w:val="left" w:pos="153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352B7F" w14:textId="77777777" w:rsidR="00226850" w:rsidRPr="008B5F84" w:rsidRDefault="00226850" w:rsidP="00226850">
      <w:pPr>
        <w:rPr>
          <w:rFonts w:ascii="Arial" w:hAnsi="Arial" w:cs="Arial"/>
          <w:sz w:val="22"/>
          <w:szCs w:val="22"/>
        </w:rPr>
      </w:pPr>
    </w:p>
    <w:p w14:paraId="02D2858D" w14:textId="77777777" w:rsidR="00226850" w:rsidRPr="008B5F84" w:rsidRDefault="00226850" w:rsidP="00226850">
      <w:pPr>
        <w:rPr>
          <w:rFonts w:ascii="Arial" w:hAnsi="Arial" w:cs="Arial"/>
          <w:sz w:val="22"/>
          <w:szCs w:val="22"/>
        </w:rPr>
      </w:pPr>
    </w:p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9"/>
      </w:tblGrid>
      <w:tr w:rsidR="00226850" w:rsidRPr="004538CF" w14:paraId="59A19E7F" w14:textId="77777777" w:rsidTr="00226850">
        <w:trPr>
          <w:trHeight w:val="340"/>
          <w:jc w:val="center"/>
        </w:trPr>
        <w:tc>
          <w:tcPr>
            <w:tcW w:w="9469" w:type="dxa"/>
            <w:shd w:val="clear" w:color="auto" w:fill="00325F"/>
            <w:vAlign w:val="center"/>
          </w:tcPr>
          <w:p w14:paraId="615A209A" w14:textId="77777777" w:rsidR="00226850" w:rsidRPr="00E33C65" w:rsidRDefault="00226850" w:rsidP="0094623E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33C65">
              <w:rPr>
                <w:rFonts w:ascii="Arial" w:hAnsi="Arial" w:cs="Arial"/>
                <w:b/>
                <w:color w:val="FFFFFF"/>
                <w:sz w:val="20"/>
                <w:szCs w:val="20"/>
              </w:rPr>
              <w:t>SERVICES COVERED</w:t>
            </w:r>
          </w:p>
        </w:tc>
      </w:tr>
      <w:tr w:rsidR="00226850" w:rsidRPr="0090635A" w14:paraId="33AFE22D" w14:textId="77777777" w:rsidTr="0094623E">
        <w:trPr>
          <w:trHeight w:val="1591"/>
          <w:jc w:val="center"/>
        </w:trPr>
        <w:tc>
          <w:tcPr>
            <w:tcW w:w="9469" w:type="dxa"/>
            <w:vAlign w:val="center"/>
          </w:tcPr>
          <w:p w14:paraId="284A43DB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19FA9B" w14:textId="77777777" w:rsidR="00226850" w:rsidRPr="009631D8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84B854" w14:textId="77777777" w:rsidR="00226850" w:rsidRPr="008B5F84" w:rsidRDefault="00226850" w:rsidP="00226850">
      <w:pPr>
        <w:rPr>
          <w:rFonts w:ascii="Arial" w:hAnsi="Arial" w:cs="Arial"/>
          <w:sz w:val="22"/>
          <w:szCs w:val="22"/>
        </w:rPr>
      </w:pPr>
    </w:p>
    <w:p w14:paraId="67A06281" w14:textId="77777777" w:rsidR="00226850" w:rsidRPr="008B5F84" w:rsidRDefault="00226850" w:rsidP="00226850">
      <w:pPr>
        <w:rPr>
          <w:rFonts w:ascii="Arial" w:hAnsi="Arial" w:cs="Arial"/>
          <w:sz w:val="22"/>
          <w:szCs w:val="22"/>
        </w:rPr>
      </w:pPr>
    </w:p>
    <w:tbl>
      <w:tblPr>
        <w:tblW w:w="94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7"/>
      </w:tblGrid>
      <w:tr w:rsidR="00226850" w14:paraId="6548FB92" w14:textId="77777777" w:rsidTr="0094623E">
        <w:trPr>
          <w:trHeight w:val="1833"/>
          <w:jc w:val="center"/>
        </w:trPr>
        <w:tc>
          <w:tcPr>
            <w:tcW w:w="9467" w:type="dxa"/>
          </w:tcPr>
          <w:p w14:paraId="0EEFCF99" w14:textId="77777777" w:rsidR="00226850" w:rsidRPr="00C6456A" w:rsidRDefault="00226850" w:rsidP="0094623E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456A">
              <w:rPr>
                <w:rFonts w:ascii="Arial" w:hAnsi="Arial" w:cs="Arial"/>
                <w:sz w:val="20"/>
                <w:szCs w:val="20"/>
              </w:rPr>
              <w:t xml:space="preserve">This audit questionnaire is used by </w:t>
            </w:r>
            <w:r>
              <w:rPr>
                <w:rFonts w:ascii="Arial" w:hAnsi="Arial" w:cs="Arial"/>
                <w:sz w:val="20"/>
                <w:szCs w:val="20"/>
              </w:rPr>
              <w:t>ACCORD</w:t>
            </w:r>
            <w:r w:rsidRPr="00C6456A">
              <w:rPr>
                <w:rFonts w:ascii="Arial" w:hAnsi="Arial" w:cs="Arial"/>
                <w:sz w:val="20"/>
                <w:szCs w:val="20"/>
              </w:rPr>
              <w:t xml:space="preserve"> as part of the supplier assessment programme.</w:t>
            </w:r>
          </w:p>
          <w:p w14:paraId="20FBE72B" w14:textId="77777777" w:rsidR="00226850" w:rsidRPr="00C6456A" w:rsidRDefault="00226850" w:rsidP="0094623E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456A">
              <w:rPr>
                <w:rFonts w:ascii="Arial" w:hAnsi="Arial" w:cs="Arial"/>
                <w:sz w:val="20"/>
                <w:szCs w:val="20"/>
              </w:rPr>
              <w:t>Please complete the sections of the questionnaire indicated below and include any other relev</w:t>
            </w:r>
            <w:r>
              <w:rPr>
                <w:rFonts w:ascii="Arial" w:hAnsi="Arial" w:cs="Arial"/>
                <w:sz w:val="20"/>
                <w:szCs w:val="20"/>
              </w:rPr>
              <w:t xml:space="preserve">ant information as attachments.  </w:t>
            </w:r>
            <w:r w:rsidRPr="00C6456A">
              <w:rPr>
                <w:rFonts w:ascii="Arial" w:hAnsi="Arial" w:cs="Arial"/>
                <w:sz w:val="20"/>
                <w:szCs w:val="20"/>
              </w:rPr>
              <w:t>Please complete the questions as comprehensively as possible.</w:t>
            </w:r>
          </w:p>
          <w:p w14:paraId="7AE01424" w14:textId="77777777" w:rsidR="00226850" w:rsidRDefault="00226850" w:rsidP="0094623E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456A">
              <w:rPr>
                <w:rFonts w:ascii="Arial" w:hAnsi="Arial" w:cs="Arial"/>
                <w:sz w:val="20"/>
                <w:szCs w:val="20"/>
              </w:rPr>
              <w:t xml:space="preserve">Upon completion, please return the questionnaire to the </w:t>
            </w:r>
            <w:r>
              <w:rPr>
                <w:rFonts w:ascii="Arial" w:hAnsi="Arial" w:cs="Arial"/>
                <w:sz w:val="20"/>
                <w:szCs w:val="20"/>
              </w:rPr>
              <w:t>ACCORD</w:t>
            </w:r>
            <w:r w:rsidRPr="00C6456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QA</w:t>
            </w:r>
            <w:r w:rsidRPr="00C6456A">
              <w:rPr>
                <w:rFonts w:ascii="Arial" w:hAnsi="Arial" w:cs="Arial"/>
                <w:sz w:val="20"/>
                <w:szCs w:val="20"/>
              </w:rPr>
              <w:t xml:space="preserve"> Manager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hyperlink r:id="rId11" w:history="1">
              <w:r w:rsidRPr="002170F0">
                <w:rPr>
                  <w:rStyle w:val="Hyperlink"/>
                  <w:rFonts w:ascii="Arial" w:hAnsi="Arial" w:cs="Arial"/>
                  <w:sz w:val="20"/>
                  <w:szCs w:val="20"/>
                </w:rPr>
                <w:t>QA@accord.scot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C6456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17199C6" w14:textId="77777777" w:rsidR="00226850" w:rsidRDefault="00226850" w:rsidP="0094623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Sections to complete:</w:t>
            </w:r>
          </w:p>
          <w:p w14:paraId="7E24FB98" w14:textId="77777777" w:rsidR="00226850" w:rsidRDefault="00226850" w:rsidP="0094623E">
            <w:pPr>
              <w:spacing w:before="100"/>
              <w:rPr>
                <w:rFonts w:ascii="Arial" w:hAnsi="Arial" w:cs="Arial"/>
                <w:sz w:val="20"/>
                <w:szCs w:val="20"/>
              </w:rPr>
            </w:pPr>
            <w:r w:rsidRPr="00C6456A">
              <w:rPr>
                <w:rFonts w:ascii="Arial" w:hAnsi="Arial" w:cs="Arial"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C6456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6456A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6456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C</w:t>
            </w:r>
            <w:r w:rsidRPr="00C6456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6456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D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E</w:t>
            </w:r>
            <w:r w:rsidRPr="00C6456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6456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F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G</w:t>
            </w:r>
            <w:r w:rsidRPr="00C6456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6456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H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I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J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BD4FF09" w14:textId="77777777" w:rsidR="00226850" w:rsidRDefault="00226850" w:rsidP="0094623E">
            <w:pPr>
              <w:spacing w:before="100"/>
            </w:pPr>
          </w:p>
        </w:tc>
      </w:tr>
    </w:tbl>
    <w:p w14:paraId="3BE80142" w14:textId="77777777" w:rsidR="00226850" w:rsidRPr="00B73D33" w:rsidRDefault="00226850" w:rsidP="00226850">
      <w:pPr>
        <w:rPr>
          <w:rFonts w:ascii="Arial" w:hAnsi="Arial" w:cs="Arial"/>
          <w:sz w:val="20"/>
          <w:szCs w:val="20"/>
        </w:rPr>
      </w:pPr>
    </w:p>
    <w:tbl>
      <w:tblPr>
        <w:tblW w:w="95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3"/>
        <w:gridCol w:w="4432"/>
        <w:gridCol w:w="972"/>
        <w:gridCol w:w="3549"/>
      </w:tblGrid>
      <w:tr w:rsidR="00226850" w:rsidRPr="00FE0D92" w14:paraId="05E15443" w14:textId="77777777" w:rsidTr="00226850">
        <w:trPr>
          <w:trHeight w:val="200"/>
          <w:jc w:val="center"/>
        </w:trPr>
        <w:tc>
          <w:tcPr>
            <w:tcW w:w="613" w:type="dxa"/>
            <w:shd w:val="clear" w:color="auto" w:fill="00325F"/>
            <w:vAlign w:val="center"/>
          </w:tcPr>
          <w:p w14:paraId="4E85060F" w14:textId="77777777" w:rsidR="00226850" w:rsidRPr="00E33C65" w:rsidRDefault="00226850" w:rsidP="0094623E">
            <w:pPr>
              <w:keepNext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br w:type="page"/>
            </w:r>
            <w:r w:rsidRPr="00E33C65">
              <w:rPr>
                <w:rFonts w:ascii="Arial" w:hAnsi="Arial" w:cs="Arial"/>
                <w:b/>
                <w:color w:val="FFFFFF"/>
                <w:sz w:val="20"/>
                <w:szCs w:val="20"/>
              </w:rPr>
              <w:t>A</w:t>
            </w:r>
          </w:p>
        </w:tc>
        <w:tc>
          <w:tcPr>
            <w:tcW w:w="8953" w:type="dxa"/>
            <w:gridSpan w:val="3"/>
            <w:shd w:val="clear" w:color="auto" w:fill="00325F"/>
            <w:vAlign w:val="center"/>
          </w:tcPr>
          <w:p w14:paraId="6046596B" w14:textId="77777777" w:rsidR="00226850" w:rsidRPr="00E33C65" w:rsidRDefault="00226850" w:rsidP="0094623E">
            <w:pPr>
              <w:keepNext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33C65">
              <w:rPr>
                <w:rFonts w:ascii="Arial" w:hAnsi="Arial" w:cs="Arial"/>
                <w:b/>
                <w:color w:val="FFFFFF"/>
                <w:sz w:val="20"/>
                <w:szCs w:val="20"/>
              </w:rPr>
              <w:t>PREMISES</w:t>
            </w:r>
          </w:p>
        </w:tc>
      </w:tr>
      <w:tr w:rsidR="00226850" w:rsidRPr="00FE0D92" w14:paraId="07AEA3BA" w14:textId="77777777" w:rsidTr="0094623E">
        <w:trPr>
          <w:jc w:val="center"/>
        </w:trPr>
        <w:tc>
          <w:tcPr>
            <w:tcW w:w="613" w:type="dxa"/>
            <w:vAlign w:val="center"/>
          </w:tcPr>
          <w:p w14:paraId="306A4184" w14:textId="77777777" w:rsidR="00226850" w:rsidRPr="00FE0D92" w:rsidRDefault="00226850" w:rsidP="00226850">
            <w:pPr>
              <w:pStyle w:val="ListParagraph"/>
              <w:keepNext/>
              <w:numPr>
                <w:ilvl w:val="0"/>
                <w:numId w:val="30"/>
              </w:numPr>
              <w:ind w:left="426" w:right="33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432" w:type="dxa"/>
          </w:tcPr>
          <w:p w14:paraId="7760411D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What activities are performed on site?</w:t>
            </w:r>
          </w:p>
        </w:tc>
        <w:tc>
          <w:tcPr>
            <w:tcW w:w="4521" w:type="dxa"/>
            <w:gridSpan w:val="2"/>
          </w:tcPr>
          <w:p w14:paraId="42AEDF69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  <w:p w14:paraId="49BD8BF2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4EF6AD00" w14:textId="77777777" w:rsidTr="0094623E">
        <w:trPr>
          <w:jc w:val="center"/>
        </w:trPr>
        <w:tc>
          <w:tcPr>
            <w:tcW w:w="613" w:type="dxa"/>
            <w:vAlign w:val="center"/>
          </w:tcPr>
          <w:p w14:paraId="51CBBDC2" w14:textId="77777777" w:rsidR="00226850" w:rsidRPr="00FE0D92" w:rsidRDefault="00226850" w:rsidP="00226850">
            <w:pPr>
              <w:pStyle w:val="ListParagraph"/>
              <w:keepNext/>
              <w:numPr>
                <w:ilvl w:val="0"/>
                <w:numId w:val="30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432" w:type="dxa"/>
          </w:tcPr>
          <w:p w14:paraId="103B953E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What types of products are handled on site?</w:t>
            </w:r>
          </w:p>
          <w:p w14:paraId="58D9363A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1" w:type="dxa"/>
            <w:gridSpan w:val="2"/>
          </w:tcPr>
          <w:p w14:paraId="20022C95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Pharmaceuticals</w:t>
            </w:r>
          </w:p>
          <w:p w14:paraId="0E751DFC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Foods</w:t>
            </w:r>
          </w:p>
          <w:p w14:paraId="3E0BF575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Chemicals</w:t>
            </w:r>
          </w:p>
          <w:p w14:paraId="6BD46A16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Other, please specify:</w:t>
            </w:r>
          </w:p>
        </w:tc>
      </w:tr>
      <w:tr w:rsidR="00226850" w:rsidRPr="00FE0D92" w14:paraId="648746C7" w14:textId="77777777" w:rsidTr="0094623E">
        <w:trPr>
          <w:jc w:val="center"/>
        </w:trPr>
        <w:tc>
          <w:tcPr>
            <w:tcW w:w="613" w:type="dxa"/>
            <w:vAlign w:val="center"/>
          </w:tcPr>
          <w:p w14:paraId="6857BF20" w14:textId="77777777" w:rsidR="00226850" w:rsidRPr="00FE0D92" w:rsidRDefault="00226850" w:rsidP="00226850">
            <w:pPr>
              <w:pStyle w:val="ListParagraph"/>
              <w:keepNext/>
              <w:numPr>
                <w:ilvl w:val="0"/>
                <w:numId w:val="30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432" w:type="dxa"/>
          </w:tcPr>
          <w:p w14:paraId="094C1E92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Does your site handle highly po</w:t>
            </w:r>
            <w:r>
              <w:rPr>
                <w:rFonts w:ascii="Arial" w:hAnsi="Arial" w:cs="Arial"/>
                <w:sz w:val="20"/>
                <w:szCs w:val="20"/>
              </w:rPr>
              <w:t>tent or highly toxic products e</w:t>
            </w:r>
            <w:r w:rsidRPr="00FE0D92">
              <w:rPr>
                <w:rFonts w:ascii="Arial" w:hAnsi="Arial" w:cs="Arial"/>
                <w:sz w:val="20"/>
                <w:szCs w:val="20"/>
              </w:rPr>
              <w:t>.g. penicillins, cephlasporins, cytotoxics, radiopharmaceuticals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972" w:type="dxa"/>
          </w:tcPr>
          <w:p w14:paraId="483D88C0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7BB4130D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549" w:type="dxa"/>
          </w:tcPr>
          <w:p w14:paraId="464BC9BE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state:</w:t>
            </w:r>
          </w:p>
        </w:tc>
      </w:tr>
      <w:tr w:rsidR="00226850" w:rsidRPr="00FE0D92" w14:paraId="7563D481" w14:textId="77777777" w:rsidTr="0094623E">
        <w:trPr>
          <w:jc w:val="center"/>
        </w:trPr>
        <w:tc>
          <w:tcPr>
            <w:tcW w:w="613" w:type="dxa"/>
            <w:vAlign w:val="center"/>
          </w:tcPr>
          <w:p w14:paraId="34B32872" w14:textId="77777777" w:rsidR="00226850" w:rsidRPr="00FE0D92" w:rsidRDefault="00226850" w:rsidP="00226850">
            <w:pPr>
              <w:pStyle w:val="ListParagraph"/>
              <w:numPr>
                <w:ilvl w:val="0"/>
                <w:numId w:val="30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432" w:type="dxa"/>
          </w:tcPr>
          <w:p w14:paraId="58236352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Do other pharmaceutical companies</w:t>
            </w:r>
            <w:r>
              <w:rPr>
                <w:rFonts w:ascii="Arial" w:hAnsi="Arial" w:cs="Arial"/>
                <w:sz w:val="20"/>
                <w:szCs w:val="20"/>
              </w:rPr>
              <w:t xml:space="preserve"> / academic sponsors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currently use you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972" w:type="dxa"/>
          </w:tcPr>
          <w:p w14:paraId="60A62CAF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620D24F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549" w:type="dxa"/>
          </w:tcPr>
          <w:p w14:paraId="2D5101EF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state companies</w:t>
            </w:r>
            <w:r>
              <w:rPr>
                <w:rFonts w:ascii="Arial" w:hAnsi="Arial" w:cs="Arial"/>
                <w:sz w:val="20"/>
                <w:szCs w:val="20"/>
              </w:rPr>
              <w:t xml:space="preserve"> / sponsors</w:t>
            </w:r>
            <w:r w:rsidRPr="00FE0D9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7C4099D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B19311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0D960BD3" w14:textId="77777777" w:rsidTr="0094623E">
        <w:trPr>
          <w:jc w:val="center"/>
        </w:trPr>
        <w:tc>
          <w:tcPr>
            <w:tcW w:w="613" w:type="dxa"/>
            <w:vAlign w:val="center"/>
          </w:tcPr>
          <w:p w14:paraId="11DC5732" w14:textId="77777777" w:rsidR="00226850" w:rsidRPr="00FE0D92" w:rsidRDefault="00226850" w:rsidP="00226850">
            <w:pPr>
              <w:pStyle w:val="ListParagraph"/>
              <w:numPr>
                <w:ilvl w:val="0"/>
                <w:numId w:val="30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432" w:type="dxa"/>
          </w:tcPr>
          <w:p w14:paraId="4D09D63B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Does your site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have a process flow diagram indicating flow of personnel, process, </w:t>
            </w:r>
            <w:r>
              <w:rPr>
                <w:rFonts w:ascii="Arial" w:hAnsi="Arial" w:cs="Arial"/>
                <w:sz w:val="20"/>
                <w:szCs w:val="20"/>
              </w:rPr>
              <w:t>samples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&amp; air cascades?</w:t>
            </w:r>
          </w:p>
        </w:tc>
        <w:tc>
          <w:tcPr>
            <w:tcW w:w="972" w:type="dxa"/>
          </w:tcPr>
          <w:p w14:paraId="0D6C70B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 </w:t>
            </w:r>
          </w:p>
          <w:p w14:paraId="142C3FA6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549" w:type="dxa"/>
          </w:tcPr>
          <w:p w14:paraId="009274C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attach a copy</w:t>
            </w:r>
          </w:p>
        </w:tc>
      </w:tr>
      <w:tr w:rsidR="00226850" w:rsidRPr="00FE0D92" w14:paraId="3CC3453B" w14:textId="77777777" w:rsidTr="0094623E">
        <w:trPr>
          <w:trHeight w:val="687"/>
          <w:jc w:val="center"/>
        </w:trPr>
        <w:tc>
          <w:tcPr>
            <w:tcW w:w="613" w:type="dxa"/>
            <w:vAlign w:val="center"/>
          </w:tcPr>
          <w:p w14:paraId="50504CDC" w14:textId="77777777" w:rsidR="00226850" w:rsidRPr="00FE0D92" w:rsidRDefault="00226850" w:rsidP="00226850">
            <w:pPr>
              <w:pStyle w:val="ListParagraph"/>
              <w:numPr>
                <w:ilvl w:val="0"/>
                <w:numId w:val="30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432" w:type="dxa"/>
          </w:tcPr>
          <w:p w14:paraId="33A1638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have a pest control programme?</w:t>
            </w:r>
          </w:p>
        </w:tc>
        <w:tc>
          <w:tcPr>
            <w:tcW w:w="972" w:type="dxa"/>
          </w:tcPr>
          <w:p w14:paraId="51744534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 </w:t>
            </w:r>
          </w:p>
          <w:p w14:paraId="748FABD6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549" w:type="dxa"/>
          </w:tcPr>
          <w:p w14:paraId="46C029AD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provide details including frequency &amp; sub-contractor:</w:t>
            </w:r>
          </w:p>
          <w:p w14:paraId="550BB24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46B67C60" w14:textId="77777777" w:rsidTr="0094623E">
        <w:trPr>
          <w:trHeight w:val="687"/>
          <w:jc w:val="center"/>
        </w:trPr>
        <w:tc>
          <w:tcPr>
            <w:tcW w:w="613" w:type="dxa"/>
            <w:vAlign w:val="center"/>
          </w:tcPr>
          <w:p w14:paraId="2A43B071" w14:textId="77777777" w:rsidR="00226850" w:rsidRPr="00FE0D92" w:rsidRDefault="00226850" w:rsidP="00226850">
            <w:pPr>
              <w:pStyle w:val="ListParagraph"/>
              <w:numPr>
                <w:ilvl w:val="0"/>
                <w:numId w:val="30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432" w:type="dxa"/>
          </w:tcPr>
          <w:p w14:paraId="01D4A7E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Does your organisation handle /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store controlled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substances / drugs?</w:t>
            </w:r>
          </w:p>
        </w:tc>
        <w:tc>
          <w:tcPr>
            <w:tcW w:w="972" w:type="dxa"/>
          </w:tcPr>
          <w:p w14:paraId="563951DB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 </w:t>
            </w:r>
          </w:p>
          <w:p w14:paraId="700626B5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549" w:type="dxa"/>
          </w:tcPr>
          <w:p w14:paraId="3707F107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0D0ADF3A" w14:textId="77777777" w:rsidTr="0094623E">
        <w:trPr>
          <w:trHeight w:val="687"/>
          <w:jc w:val="center"/>
        </w:trPr>
        <w:tc>
          <w:tcPr>
            <w:tcW w:w="613" w:type="dxa"/>
            <w:vAlign w:val="center"/>
          </w:tcPr>
          <w:p w14:paraId="61CE38C1" w14:textId="77777777" w:rsidR="00226850" w:rsidRPr="00FE0D92" w:rsidRDefault="00226850" w:rsidP="00226850">
            <w:pPr>
              <w:pStyle w:val="ListParagraph"/>
              <w:numPr>
                <w:ilvl w:val="0"/>
                <w:numId w:val="30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432" w:type="dxa"/>
          </w:tcPr>
          <w:p w14:paraId="3F6421B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Does your organisation have a floor plan?</w:t>
            </w:r>
          </w:p>
        </w:tc>
        <w:tc>
          <w:tcPr>
            <w:tcW w:w="972" w:type="dxa"/>
          </w:tcPr>
          <w:p w14:paraId="7F6DA4D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 </w:t>
            </w:r>
          </w:p>
          <w:p w14:paraId="2C59E3FD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549" w:type="dxa"/>
          </w:tcPr>
          <w:p w14:paraId="0F8C1B95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attach a copy</w:t>
            </w:r>
          </w:p>
        </w:tc>
      </w:tr>
    </w:tbl>
    <w:p w14:paraId="75225B1B" w14:textId="77777777" w:rsidR="00226850" w:rsidRDefault="00226850" w:rsidP="00226850">
      <w:pPr>
        <w:rPr>
          <w:rFonts w:ascii="Arial" w:hAnsi="Arial" w:cs="Arial"/>
          <w:sz w:val="22"/>
          <w:szCs w:val="22"/>
        </w:rPr>
      </w:pPr>
    </w:p>
    <w:p w14:paraId="420E0D00" w14:textId="77777777" w:rsidR="00226850" w:rsidRPr="008B5F84" w:rsidRDefault="00226850" w:rsidP="00226850">
      <w:pPr>
        <w:rPr>
          <w:rFonts w:ascii="Arial" w:hAnsi="Arial" w:cs="Arial"/>
          <w:sz w:val="22"/>
          <w:szCs w:val="22"/>
        </w:rPr>
      </w:pP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1"/>
        <w:gridCol w:w="4395"/>
        <w:gridCol w:w="992"/>
        <w:gridCol w:w="3519"/>
      </w:tblGrid>
      <w:tr w:rsidR="00226850" w:rsidRPr="00FE0D92" w14:paraId="244884BE" w14:textId="77777777" w:rsidTr="00226850">
        <w:trPr>
          <w:jc w:val="center"/>
        </w:trPr>
        <w:tc>
          <w:tcPr>
            <w:tcW w:w="601" w:type="dxa"/>
            <w:shd w:val="clear" w:color="auto" w:fill="00325F"/>
            <w:vAlign w:val="center"/>
          </w:tcPr>
          <w:p w14:paraId="30158BF2" w14:textId="77777777" w:rsidR="00226850" w:rsidRPr="00E33C65" w:rsidRDefault="00226850" w:rsidP="0094623E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33C65">
              <w:rPr>
                <w:rFonts w:ascii="Arial" w:hAnsi="Arial" w:cs="Arial"/>
                <w:b/>
                <w:color w:val="FFFFFF"/>
                <w:sz w:val="20"/>
                <w:szCs w:val="20"/>
              </w:rPr>
              <w:t>B</w:t>
            </w:r>
          </w:p>
        </w:tc>
        <w:tc>
          <w:tcPr>
            <w:tcW w:w="8906" w:type="dxa"/>
            <w:gridSpan w:val="3"/>
            <w:shd w:val="clear" w:color="auto" w:fill="00325F"/>
            <w:vAlign w:val="center"/>
          </w:tcPr>
          <w:p w14:paraId="45A69FAD" w14:textId="77777777" w:rsidR="00226850" w:rsidRPr="00E33C65" w:rsidRDefault="00226850" w:rsidP="0094623E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33C65">
              <w:rPr>
                <w:rFonts w:ascii="Arial" w:hAnsi="Arial" w:cs="Arial"/>
                <w:b/>
                <w:color w:val="FFFFFF"/>
                <w:sz w:val="20"/>
                <w:szCs w:val="20"/>
              </w:rPr>
              <w:t>PERSONNEL</w:t>
            </w:r>
          </w:p>
        </w:tc>
      </w:tr>
      <w:tr w:rsidR="00226850" w:rsidRPr="00FE0D92" w14:paraId="477B0108" w14:textId="77777777" w:rsidTr="0094623E">
        <w:trPr>
          <w:jc w:val="center"/>
        </w:trPr>
        <w:tc>
          <w:tcPr>
            <w:tcW w:w="601" w:type="dxa"/>
            <w:vAlign w:val="center"/>
          </w:tcPr>
          <w:p w14:paraId="0D193F26" w14:textId="77777777" w:rsidR="00226850" w:rsidRPr="00FE0D92" w:rsidRDefault="00226850" w:rsidP="00226850">
            <w:pPr>
              <w:pStyle w:val="ListParagraph"/>
              <w:numPr>
                <w:ilvl w:val="0"/>
                <w:numId w:val="31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1C984B4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How many personnel are employed at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511" w:type="dxa"/>
            <w:gridSpan w:val="2"/>
          </w:tcPr>
          <w:p w14:paraId="198CBEA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0E58E19F" w14:textId="77777777" w:rsidTr="0094623E">
        <w:trPr>
          <w:jc w:val="center"/>
        </w:trPr>
        <w:tc>
          <w:tcPr>
            <w:tcW w:w="601" w:type="dxa"/>
            <w:vAlign w:val="center"/>
          </w:tcPr>
          <w:p w14:paraId="54E36D1E" w14:textId="77777777" w:rsidR="00226850" w:rsidRPr="00FE0D92" w:rsidRDefault="00226850" w:rsidP="00226850">
            <w:pPr>
              <w:pStyle w:val="ListParagraph"/>
              <w:numPr>
                <w:ilvl w:val="0"/>
                <w:numId w:val="31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33DDF03D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have a current organisational chart which includes details of the Quality and </w:t>
            </w:r>
            <w:r>
              <w:rPr>
                <w:rFonts w:ascii="Arial" w:hAnsi="Arial" w:cs="Arial"/>
                <w:sz w:val="20"/>
                <w:szCs w:val="20"/>
              </w:rPr>
              <w:t>Analysis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functions?</w:t>
            </w:r>
          </w:p>
        </w:tc>
        <w:tc>
          <w:tcPr>
            <w:tcW w:w="992" w:type="dxa"/>
          </w:tcPr>
          <w:p w14:paraId="645633EB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 </w:t>
            </w:r>
          </w:p>
          <w:p w14:paraId="5A129D74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519" w:type="dxa"/>
          </w:tcPr>
          <w:p w14:paraId="172F583D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attach a copy</w:t>
            </w:r>
          </w:p>
        </w:tc>
      </w:tr>
      <w:tr w:rsidR="00226850" w:rsidRPr="00FE0D92" w14:paraId="19BB97B3" w14:textId="77777777" w:rsidTr="0094623E">
        <w:trPr>
          <w:jc w:val="center"/>
        </w:trPr>
        <w:tc>
          <w:tcPr>
            <w:tcW w:w="601" w:type="dxa"/>
            <w:vAlign w:val="center"/>
          </w:tcPr>
          <w:p w14:paraId="02D452DA" w14:textId="77777777" w:rsidR="00226850" w:rsidRPr="00FE0D92" w:rsidRDefault="00226850" w:rsidP="00226850">
            <w:pPr>
              <w:pStyle w:val="ListParagraph"/>
              <w:numPr>
                <w:ilvl w:val="0"/>
                <w:numId w:val="31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267B309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have a documented training procedure?</w:t>
            </w:r>
          </w:p>
        </w:tc>
        <w:tc>
          <w:tcPr>
            <w:tcW w:w="992" w:type="dxa"/>
          </w:tcPr>
          <w:p w14:paraId="5F04D27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570A6755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519" w:type="dxa"/>
          </w:tcPr>
          <w:p w14:paraId="452B14C0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give details:</w:t>
            </w:r>
          </w:p>
          <w:p w14:paraId="20C7E0AB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02CE9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44AE19CB" w14:textId="77777777" w:rsidTr="0094623E">
        <w:trPr>
          <w:jc w:val="center"/>
        </w:trPr>
        <w:tc>
          <w:tcPr>
            <w:tcW w:w="601" w:type="dxa"/>
            <w:vAlign w:val="center"/>
          </w:tcPr>
          <w:p w14:paraId="4CB76DA4" w14:textId="77777777" w:rsidR="00226850" w:rsidRPr="00FE0D92" w:rsidRDefault="00226850" w:rsidP="00226850">
            <w:pPr>
              <w:pStyle w:val="ListParagraph"/>
              <w:numPr>
                <w:ilvl w:val="0"/>
                <w:numId w:val="31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33F60E96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provide induction training to new employees?</w:t>
            </w:r>
          </w:p>
        </w:tc>
        <w:tc>
          <w:tcPr>
            <w:tcW w:w="4511" w:type="dxa"/>
            <w:gridSpan w:val="2"/>
          </w:tcPr>
          <w:p w14:paraId="019A5A7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198CABF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78BAFFB8" w14:textId="77777777" w:rsidTr="0094623E">
        <w:trPr>
          <w:jc w:val="center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62057C6" w14:textId="77777777" w:rsidR="00226850" w:rsidRPr="00FE0D92" w:rsidRDefault="00226850" w:rsidP="00226850">
            <w:pPr>
              <w:pStyle w:val="ListParagraph"/>
              <w:numPr>
                <w:ilvl w:val="0"/>
                <w:numId w:val="31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01D432FB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personnel training records maintained?</w:t>
            </w:r>
          </w:p>
        </w:tc>
        <w:tc>
          <w:tcPr>
            <w:tcW w:w="4511" w:type="dxa"/>
            <w:gridSpan w:val="2"/>
            <w:tcBorders>
              <w:bottom w:val="single" w:sz="4" w:space="0" w:color="auto"/>
            </w:tcBorders>
          </w:tcPr>
          <w:p w14:paraId="44B477D0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5A653BFB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06FD7D0E" w14:textId="77777777" w:rsidTr="0094623E">
        <w:trPr>
          <w:jc w:val="center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8F1397E" w14:textId="77777777" w:rsidR="00226850" w:rsidRPr="00FE0D92" w:rsidRDefault="00226850" w:rsidP="00226850">
            <w:pPr>
              <w:pStyle w:val="ListParagraph"/>
              <w:numPr>
                <w:ilvl w:val="0"/>
                <w:numId w:val="31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1937762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often is GMP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training given to employees?</w:t>
            </w:r>
          </w:p>
        </w:tc>
        <w:tc>
          <w:tcPr>
            <w:tcW w:w="4511" w:type="dxa"/>
            <w:gridSpan w:val="2"/>
            <w:tcBorders>
              <w:bottom w:val="single" w:sz="4" w:space="0" w:color="auto"/>
            </w:tcBorders>
          </w:tcPr>
          <w:p w14:paraId="7FBCBF22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62997335" w14:textId="77777777" w:rsidTr="0094623E">
        <w:trPr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45B345BF" w14:textId="77777777" w:rsidR="00226850" w:rsidRDefault="00226850" w:rsidP="009462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09878B0E" w14:textId="77777777" w:rsidR="00226850" w:rsidRPr="008B5F84" w:rsidRDefault="00226850" w:rsidP="0094623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EE4352" w14:textId="77777777" w:rsidR="00226850" w:rsidRPr="008B5F84" w:rsidRDefault="00226850" w:rsidP="0094623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26850" w:rsidRPr="00FE0D92" w14:paraId="032A64AD" w14:textId="77777777" w:rsidTr="00226850">
        <w:trPr>
          <w:jc w:val="center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00325F"/>
            <w:vAlign w:val="center"/>
          </w:tcPr>
          <w:p w14:paraId="33E5B0F7" w14:textId="77777777" w:rsidR="00226850" w:rsidRPr="00E33C65" w:rsidRDefault="00226850" w:rsidP="0094623E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33C65">
              <w:rPr>
                <w:rFonts w:ascii="Arial" w:hAnsi="Arial" w:cs="Arial"/>
                <w:b/>
                <w:color w:val="FFFFFF"/>
                <w:sz w:val="20"/>
                <w:szCs w:val="20"/>
              </w:rPr>
              <w:t>C</w:t>
            </w:r>
          </w:p>
        </w:tc>
        <w:tc>
          <w:tcPr>
            <w:tcW w:w="8906" w:type="dxa"/>
            <w:gridSpan w:val="3"/>
            <w:tcBorders>
              <w:top w:val="single" w:sz="4" w:space="0" w:color="auto"/>
            </w:tcBorders>
            <w:shd w:val="clear" w:color="auto" w:fill="00325F"/>
            <w:vAlign w:val="center"/>
          </w:tcPr>
          <w:p w14:paraId="0DC2BF1D" w14:textId="77777777" w:rsidR="00226850" w:rsidRPr="00E33C65" w:rsidRDefault="00226850" w:rsidP="0094623E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33C65">
              <w:rPr>
                <w:rFonts w:ascii="Arial" w:hAnsi="Arial" w:cs="Arial"/>
                <w:b/>
                <w:color w:val="FFFFFF"/>
                <w:sz w:val="20"/>
                <w:szCs w:val="20"/>
              </w:rPr>
              <w:t>QUALITY MANAGEMENT</w:t>
            </w:r>
          </w:p>
        </w:tc>
      </w:tr>
      <w:tr w:rsidR="00226850" w:rsidRPr="00FE0D92" w14:paraId="5454E898" w14:textId="77777777" w:rsidTr="0094623E">
        <w:trPr>
          <w:jc w:val="center"/>
        </w:trPr>
        <w:tc>
          <w:tcPr>
            <w:tcW w:w="601" w:type="dxa"/>
            <w:vAlign w:val="center"/>
          </w:tcPr>
          <w:p w14:paraId="0C64E99D" w14:textId="77777777" w:rsidR="00226850" w:rsidRPr="00FE0D92" w:rsidRDefault="00226850" w:rsidP="00226850">
            <w:pPr>
              <w:pStyle w:val="ListParagraph"/>
              <w:numPr>
                <w:ilvl w:val="0"/>
                <w:numId w:val="32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1662D85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Who is the head of Quality for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691199AB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1" w:type="dxa"/>
            <w:gridSpan w:val="2"/>
          </w:tcPr>
          <w:p w14:paraId="6341288C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Please state name &amp; position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5BD68E9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6E9B9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694FB694" w14:textId="77777777" w:rsidTr="0094623E">
        <w:trPr>
          <w:jc w:val="center"/>
        </w:trPr>
        <w:tc>
          <w:tcPr>
            <w:tcW w:w="601" w:type="dxa"/>
            <w:vAlign w:val="center"/>
          </w:tcPr>
          <w:p w14:paraId="586BF425" w14:textId="77777777" w:rsidR="00226850" w:rsidRPr="00FE0D92" w:rsidRDefault="00226850" w:rsidP="00226850">
            <w:pPr>
              <w:pStyle w:val="ListParagraph"/>
              <w:numPr>
                <w:ilvl w:val="0"/>
                <w:numId w:val="32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408222FB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have a Quality System in place?</w:t>
            </w:r>
          </w:p>
          <w:p w14:paraId="5B84D47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1D7DEE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 </w:t>
            </w:r>
          </w:p>
          <w:p w14:paraId="218F1F8F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519" w:type="dxa"/>
          </w:tcPr>
          <w:p w14:paraId="0ABA6A0C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give brief details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C831192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45E542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78D8F1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273F5C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B693E6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54B27A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2FFCCDE8" w14:textId="77777777" w:rsidTr="0094623E">
        <w:trPr>
          <w:jc w:val="center"/>
        </w:trPr>
        <w:tc>
          <w:tcPr>
            <w:tcW w:w="601" w:type="dxa"/>
            <w:vAlign w:val="center"/>
          </w:tcPr>
          <w:p w14:paraId="321C37D0" w14:textId="77777777" w:rsidR="00226850" w:rsidRPr="00FE0D92" w:rsidRDefault="00226850" w:rsidP="00226850">
            <w:pPr>
              <w:pStyle w:val="ListParagraph"/>
              <w:numPr>
                <w:ilvl w:val="0"/>
                <w:numId w:val="32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F95FD8D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have a Quality Manual which outlines your Quality System?</w:t>
            </w:r>
          </w:p>
        </w:tc>
        <w:tc>
          <w:tcPr>
            <w:tcW w:w="992" w:type="dxa"/>
          </w:tcPr>
          <w:p w14:paraId="382D0601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 </w:t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519" w:type="dxa"/>
          </w:tcPr>
          <w:p w14:paraId="324C30E7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attach a copy of the index</w:t>
            </w:r>
          </w:p>
        </w:tc>
      </w:tr>
      <w:tr w:rsidR="00226850" w:rsidRPr="00FE0D92" w14:paraId="201403DA" w14:textId="77777777" w:rsidTr="0094623E">
        <w:trPr>
          <w:jc w:val="center"/>
        </w:trPr>
        <w:tc>
          <w:tcPr>
            <w:tcW w:w="601" w:type="dxa"/>
            <w:vAlign w:val="center"/>
          </w:tcPr>
          <w:p w14:paraId="10741BC5" w14:textId="77777777" w:rsidR="00226850" w:rsidRPr="00FE0D92" w:rsidRDefault="00226850" w:rsidP="00226850">
            <w:pPr>
              <w:pStyle w:val="ListParagraph"/>
              <w:numPr>
                <w:ilvl w:val="0"/>
                <w:numId w:val="32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515A09EA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possess a manufacturing / distribution licence issued by a Competent Authority?</w:t>
            </w:r>
          </w:p>
        </w:tc>
        <w:tc>
          <w:tcPr>
            <w:tcW w:w="992" w:type="dxa"/>
          </w:tcPr>
          <w:p w14:paraId="063B3C70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 </w:t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  <w:p w14:paraId="298A53C7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N/A</w:t>
            </w:r>
          </w:p>
        </w:tc>
        <w:tc>
          <w:tcPr>
            <w:tcW w:w="3519" w:type="dxa"/>
          </w:tcPr>
          <w:p w14:paraId="3ABCD0E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attach a copy</w:t>
            </w:r>
          </w:p>
          <w:p w14:paraId="78A654E6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118EDB8B" w14:textId="77777777" w:rsidTr="0094623E">
        <w:trPr>
          <w:jc w:val="center"/>
        </w:trPr>
        <w:tc>
          <w:tcPr>
            <w:tcW w:w="601" w:type="dxa"/>
            <w:vAlign w:val="center"/>
          </w:tcPr>
          <w:p w14:paraId="3AE48542" w14:textId="77777777" w:rsidR="00226850" w:rsidRPr="00FE0D92" w:rsidRDefault="00226850" w:rsidP="00226850">
            <w:pPr>
              <w:pStyle w:val="ListParagraph"/>
              <w:numPr>
                <w:ilvl w:val="0"/>
                <w:numId w:val="32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6BD8FE41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When was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>’s last local regulatory authority inspection?</w:t>
            </w:r>
          </w:p>
        </w:tc>
        <w:tc>
          <w:tcPr>
            <w:tcW w:w="4511" w:type="dxa"/>
            <w:gridSpan w:val="2"/>
          </w:tcPr>
          <w:p w14:paraId="7E9EF62D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Date:</w:t>
            </w:r>
          </w:p>
          <w:p w14:paraId="33571236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Name of agency:</w:t>
            </w:r>
          </w:p>
          <w:p w14:paraId="2E6270D1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Please attach a copy of the agency approval letter</w:t>
            </w:r>
          </w:p>
        </w:tc>
      </w:tr>
      <w:tr w:rsidR="00226850" w:rsidRPr="00FE0D92" w14:paraId="60EB7DEC" w14:textId="77777777" w:rsidTr="0094623E">
        <w:trPr>
          <w:jc w:val="center"/>
        </w:trPr>
        <w:tc>
          <w:tcPr>
            <w:tcW w:w="601" w:type="dxa"/>
            <w:vAlign w:val="center"/>
          </w:tcPr>
          <w:p w14:paraId="30892044" w14:textId="77777777" w:rsidR="00226850" w:rsidRPr="00FE0D92" w:rsidRDefault="00226850" w:rsidP="00226850">
            <w:pPr>
              <w:pStyle w:val="ListParagraph"/>
              <w:numPr>
                <w:ilvl w:val="0"/>
                <w:numId w:val="32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  <w:r w:rsidRPr="00FE0D92">
              <w:br w:type="page"/>
            </w:r>
            <w:r w:rsidRPr="00FE0D92">
              <w:br w:type="page"/>
            </w:r>
          </w:p>
        </w:tc>
        <w:tc>
          <w:tcPr>
            <w:tcW w:w="4395" w:type="dxa"/>
          </w:tcPr>
          <w:p w14:paraId="17A7901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have ISO</w:t>
            </w:r>
            <w:r>
              <w:rPr>
                <w:rFonts w:ascii="Arial" w:hAnsi="Arial" w:cs="Arial"/>
                <w:sz w:val="20"/>
                <w:szCs w:val="20"/>
              </w:rPr>
              <w:t>9001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accreditation?</w:t>
            </w:r>
          </w:p>
        </w:tc>
        <w:tc>
          <w:tcPr>
            <w:tcW w:w="992" w:type="dxa"/>
          </w:tcPr>
          <w:p w14:paraId="124FB5D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 </w:t>
            </w:r>
          </w:p>
          <w:p w14:paraId="16FF0F9C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519" w:type="dxa"/>
          </w:tcPr>
          <w:p w14:paraId="520690BD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attach a copy of certificate</w:t>
            </w:r>
          </w:p>
        </w:tc>
      </w:tr>
      <w:tr w:rsidR="00226850" w:rsidRPr="00FE0D92" w14:paraId="490473AE" w14:textId="77777777" w:rsidTr="0094623E">
        <w:trPr>
          <w:jc w:val="center"/>
        </w:trPr>
        <w:tc>
          <w:tcPr>
            <w:tcW w:w="601" w:type="dxa"/>
            <w:vAlign w:val="center"/>
          </w:tcPr>
          <w:p w14:paraId="454AA9B7" w14:textId="77777777" w:rsidR="00226850" w:rsidRPr="00FE0D92" w:rsidRDefault="00226850" w:rsidP="00226850">
            <w:pPr>
              <w:pStyle w:val="ListParagraph"/>
              <w:numPr>
                <w:ilvl w:val="0"/>
                <w:numId w:val="32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5C5DA94C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have a list / index of Standard Operating Procedures (SOPs)?</w:t>
            </w:r>
          </w:p>
        </w:tc>
        <w:tc>
          <w:tcPr>
            <w:tcW w:w="992" w:type="dxa"/>
          </w:tcPr>
          <w:p w14:paraId="10349DF5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 </w:t>
            </w:r>
          </w:p>
          <w:p w14:paraId="4D9C6F35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519" w:type="dxa"/>
          </w:tcPr>
          <w:p w14:paraId="05632EBB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attach a copy</w:t>
            </w:r>
          </w:p>
        </w:tc>
      </w:tr>
      <w:tr w:rsidR="00226850" w:rsidRPr="00FE0D92" w14:paraId="396B1AE1" w14:textId="77777777" w:rsidTr="0094623E">
        <w:trPr>
          <w:jc w:val="center"/>
        </w:trPr>
        <w:tc>
          <w:tcPr>
            <w:tcW w:w="601" w:type="dxa"/>
            <w:vAlign w:val="center"/>
          </w:tcPr>
          <w:p w14:paraId="4AD6B972" w14:textId="77777777" w:rsidR="00226850" w:rsidRPr="00FE0D92" w:rsidRDefault="00226850" w:rsidP="00226850">
            <w:pPr>
              <w:pStyle w:val="ListParagraph"/>
              <w:keepNext/>
              <w:numPr>
                <w:ilvl w:val="0"/>
                <w:numId w:val="32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2A951F16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How often are SOPs reviewed?</w:t>
            </w:r>
          </w:p>
        </w:tc>
        <w:tc>
          <w:tcPr>
            <w:tcW w:w="4511" w:type="dxa"/>
            <w:gridSpan w:val="2"/>
          </w:tcPr>
          <w:p w14:paraId="35D64C36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  <w:p w14:paraId="79367673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505AEF81" w14:textId="77777777" w:rsidTr="0094623E">
        <w:trPr>
          <w:jc w:val="center"/>
        </w:trPr>
        <w:tc>
          <w:tcPr>
            <w:tcW w:w="601" w:type="dxa"/>
            <w:vAlign w:val="center"/>
          </w:tcPr>
          <w:p w14:paraId="5CF30261" w14:textId="77777777" w:rsidR="00226850" w:rsidRPr="00FE0D92" w:rsidRDefault="00226850" w:rsidP="00226850">
            <w:pPr>
              <w:pStyle w:val="ListParagraph"/>
              <w:numPr>
                <w:ilvl w:val="0"/>
                <w:numId w:val="32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1AF1881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have a self-inspection / internal audit programme?</w:t>
            </w:r>
          </w:p>
        </w:tc>
        <w:tc>
          <w:tcPr>
            <w:tcW w:w="992" w:type="dxa"/>
          </w:tcPr>
          <w:p w14:paraId="654C01D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2FEEEA5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519" w:type="dxa"/>
          </w:tcPr>
          <w:p w14:paraId="7BA0307D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give brief details:</w:t>
            </w:r>
          </w:p>
          <w:p w14:paraId="4B71306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4F77275E" w14:textId="77777777" w:rsidTr="0094623E">
        <w:trPr>
          <w:jc w:val="center"/>
        </w:trPr>
        <w:tc>
          <w:tcPr>
            <w:tcW w:w="601" w:type="dxa"/>
            <w:vAlign w:val="center"/>
          </w:tcPr>
          <w:p w14:paraId="4BA30D04" w14:textId="77777777" w:rsidR="00226850" w:rsidRPr="00FE0D92" w:rsidRDefault="00226850" w:rsidP="00226850">
            <w:pPr>
              <w:pStyle w:val="ListParagraph"/>
              <w:numPr>
                <w:ilvl w:val="0"/>
                <w:numId w:val="32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4937348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have an external audit programme for vendors / suppliers?</w:t>
            </w:r>
          </w:p>
        </w:tc>
        <w:tc>
          <w:tcPr>
            <w:tcW w:w="992" w:type="dxa"/>
          </w:tcPr>
          <w:p w14:paraId="65E73CB1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 </w:t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519" w:type="dxa"/>
          </w:tcPr>
          <w:p w14:paraId="731032BB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attach copy of current year’s programme</w:t>
            </w:r>
          </w:p>
        </w:tc>
      </w:tr>
      <w:tr w:rsidR="00226850" w:rsidRPr="00FE0D92" w14:paraId="075F33F7" w14:textId="77777777" w:rsidTr="0094623E">
        <w:trPr>
          <w:jc w:val="center"/>
        </w:trPr>
        <w:tc>
          <w:tcPr>
            <w:tcW w:w="601" w:type="dxa"/>
            <w:vAlign w:val="center"/>
          </w:tcPr>
          <w:p w14:paraId="292E2FAB" w14:textId="77777777" w:rsidR="00226850" w:rsidRPr="00FE0D92" w:rsidRDefault="00226850" w:rsidP="00226850">
            <w:pPr>
              <w:pStyle w:val="ListParagraph"/>
              <w:numPr>
                <w:ilvl w:val="0"/>
                <w:numId w:val="32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6BE789E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have a change control management procedure for processes, equipment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etc?</w:t>
            </w:r>
          </w:p>
        </w:tc>
        <w:tc>
          <w:tcPr>
            <w:tcW w:w="4511" w:type="dxa"/>
            <w:gridSpan w:val="2"/>
          </w:tcPr>
          <w:p w14:paraId="2CA1B05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51F6E294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0CD0901D" w14:textId="77777777" w:rsidTr="0094623E">
        <w:trPr>
          <w:jc w:val="center"/>
        </w:trPr>
        <w:tc>
          <w:tcPr>
            <w:tcW w:w="601" w:type="dxa"/>
            <w:vAlign w:val="center"/>
          </w:tcPr>
          <w:p w14:paraId="6A59494B" w14:textId="77777777" w:rsidR="00226850" w:rsidRPr="00FE0D92" w:rsidRDefault="00226850" w:rsidP="00226850">
            <w:pPr>
              <w:pStyle w:val="ListParagraph"/>
              <w:numPr>
                <w:ilvl w:val="0"/>
                <w:numId w:val="32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E5DB5C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have a documented release procedure for materials?</w:t>
            </w:r>
          </w:p>
        </w:tc>
        <w:tc>
          <w:tcPr>
            <w:tcW w:w="992" w:type="dxa"/>
          </w:tcPr>
          <w:p w14:paraId="6C13BD4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4C5238B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519" w:type="dxa"/>
          </w:tcPr>
          <w:p w14:paraId="0956CD87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give details:</w:t>
            </w:r>
          </w:p>
          <w:p w14:paraId="62176FFC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2FFC60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F1C2F2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5D0BEE1E" w14:textId="77777777" w:rsidTr="0094623E">
        <w:trPr>
          <w:jc w:val="center"/>
        </w:trPr>
        <w:tc>
          <w:tcPr>
            <w:tcW w:w="601" w:type="dxa"/>
            <w:vAlign w:val="center"/>
          </w:tcPr>
          <w:p w14:paraId="383565FA" w14:textId="77777777" w:rsidR="00226850" w:rsidRPr="00FE0D92" w:rsidRDefault="00226850" w:rsidP="00226850">
            <w:pPr>
              <w:pStyle w:val="ListParagraph"/>
              <w:numPr>
                <w:ilvl w:val="0"/>
                <w:numId w:val="32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395FF8F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Which department is responsible for the approval / disposition of materials?</w:t>
            </w:r>
          </w:p>
        </w:tc>
        <w:tc>
          <w:tcPr>
            <w:tcW w:w="4511" w:type="dxa"/>
            <w:gridSpan w:val="2"/>
          </w:tcPr>
          <w:p w14:paraId="5C7A05B0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FE0D92">
              <w:rPr>
                <w:rFonts w:ascii="Arial" w:hAnsi="Arial" w:cs="Arial"/>
                <w:sz w:val="20"/>
                <w:szCs w:val="20"/>
              </w:rPr>
              <w:t>lease give details:</w:t>
            </w:r>
          </w:p>
          <w:p w14:paraId="50390AC7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5F45F7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4B773879" w14:textId="77777777" w:rsidTr="0094623E">
        <w:trPr>
          <w:jc w:val="center"/>
        </w:trPr>
        <w:tc>
          <w:tcPr>
            <w:tcW w:w="601" w:type="dxa"/>
            <w:vAlign w:val="center"/>
          </w:tcPr>
          <w:p w14:paraId="2DBAE97D" w14:textId="77777777" w:rsidR="00226850" w:rsidRPr="00FE0D92" w:rsidRDefault="00226850" w:rsidP="00226850">
            <w:pPr>
              <w:pStyle w:val="ListParagraph"/>
              <w:numPr>
                <w:ilvl w:val="0"/>
                <w:numId w:val="32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69C2C2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have a documented deviation management procedure?</w:t>
            </w:r>
          </w:p>
        </w:tc>
        <w:tc>
          <w:tcPr>
            <w:tcW w:w="4511" w:type="dxa"/>
            <w:gridSpan w:val="2"/>
          </w:tcPr>
          <w:p w14:paraId="6057133C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0789C5D5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69A224FD" w14:textId="77777777" w:rsidTr="0094623E">
        <w:trPr>
          <w:jc w:val="center"/>
        </w:trPr>
        <w:tc>
          <w:tcPr>
            <w:tcW w:w="601" w:type="dxa"/>
            <w:vAlign w:val="center"/>
          </w:tcPr>
          <w:p w14:paraId="37BE475C" w14:textId="77777777" w:rsidR="00226850" w:rsidRPr="00FE0D92" w:rsidRDefault="00226850" w:rsidP="00226850">
            <w:pPr>
              <w:pStyle w:val="ListParagraph"/>
              <w:numPr>
                <w:ilvl w:val="0"/>
                <w:numId w:val="32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19C46041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have a documented complaint procedure?</w:t>
            </w:r>
          </w:p>
        </w:tc>
        <w:tc>
          <w:tcPr>
            <w:tcW w:w="4511" w:type="dxa"/>
            <w:gridSpan w:val="2"/>
          </w:tcPr>
          <w:p w14:paraId="1DAD4A3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1C043CE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060BC85F" w14:textId="77777777" w:rsidTr="0094623E">
        <w:trPr>
          <w:jc w:val="center"/>
        </w:trPr>
        <w:tc>
          <w:tcPr>
            <w:tcW w:w="601" w:type="dxa"/>
            <w:vAlign w:val="center"/>
          </w:tcPr>
          <w:p w14:paraId="0C71F666" w14:textId="77777777" w:rsidR="00226850" w:rsidRPr="00FE0D92" w:rsidRDefault="00226850" w:rsidP="00226850">
            <w:pPr>
              <w:pStyle w:val="ListParagraph"/>
              <w:numPr>
                <w:ilvl w:val="0"/>
                <w:numId w:val="32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0B065D8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have a documented recall procedure?</w:t>
            </w:r>
          </w:p>
        </w:tc>
        <w:tc>
          <w:tcPr>
            <w:tcW w:w="4511" w:type="dxa"/>
            <w:gridSpan w:val="2"/>
          </w:tcPr>
          <w:p w14:paraId="0E3EDFE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1D20954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7DD8977C" w14:textId="77777777" w:rsidTr="0094623E">
        <w:trPr>
          <w:jc w:val="center"/>
        </w:trPr>
        <w:tc>
          <w:tcPr>
            <w:tcW w:w="601" w:type="dxa"/>
            <w:vAlign w:val="center"/>
          </w:tcPr>
          <w:p w14:paraId="0D12967E" w14:textId="77777777" w:rsidR="00226850" w:rsidRPr="00FE0D92" w:rsidRDefault="00226850" w:rsidP="00226850">
            <w:pPr>
              <w:pStyle w:val="ListParagraph"/>
              <w:numPr>
                <w:ilvl w:val="0"/>
                <w:numId w:val="32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1D24192C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How often 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test the recall process?</w:t>
            </w:r>
          </w:p>
        </w:tc>
        <w:tc>
          <w:tcPr>
            <w:tcW w:w="4511" w:type="dxa"/>
            <w:gridSpan w:val="2"/>
          </w:tcPr>
          <w:p w14:paraId="0CE665B5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35433B91" w14:textId="77777777" w:rsidTr="0094623E">
        <w:trPr>
          <w:jc w:val="center"/>
        </w:trPr>
        <w:tc>
          <w:tcPr>
            <w:tcW w:w="601" w:type="dxa"/>
            <w:vAlign w:val="center"/>
          </w:tcPr>
          <w:p w14:paraId="79385BDE" w14:textId="77777777" w:rsidR="00226850" w:rsidRPr="00FE0D92" w:rsidRDefault="00226850" w:rsidP="00226850">
            <w:pPr>
              <w:pStyle w:val="ListParagraph"/>
              <w:numPr>
                <w:ilvl w:val="0"/>
                <w:numId w:val="32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02293C2D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employ the services of a Qualified Person as defined in Directive 2001/83/EC?</w:t>
            </w:r>
          </w:p>
        </w:tc>
        <w:tc>
          <w:tcPr>
            <w:tcW w:w="992" w:type="dxa"/>
          </w:tcPr>
          <w:p w14:paraId="02F64CD0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 </w:t>
            </w:r>
          </w:p>
          <w:p w14:paraId="3DED7F76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519" w:type="dxa"/>
          </w:tcPr>
          <w:p w14:paraId="5B3FAFAC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give details:</w:t>
            </w:r>
          </w:p>
        </w:tc>
      </w:tr>
    </w:tbl>
    <w:p w14:paraId="6F50FA99" w14:textId="77777777" w:rsidR="00226850" w:rsidRPr="008B5F84" w:rsidRDefault="00226850" w:rsidP="00226850">
      <w:pPr>
        <w:rPr>
          <w:rFonts w:ascii="Arial" w:hAnsi="Arial" w:cs="Arial"/>
          <w:sz w:val="22"/>
          <w:szCs w:val="22"/>
        </w:rPr>
      </w:pPr>
    </w:p>
    <w:p w14:paraId="10AAA005" w14:textId="77777777" w:rsidR="00226850" w:rsidRPr="008B5F84" w:rsidRDefault="00226850" w:rsidP="00226850">
      <w:pPr>
        <w:rPr>
          <w:rFonts w:ascii="Arial" w:hAnsi="Arial" w:cs="Arial"/>
          <w:sz w:val="22"/>
          <w:szCs w:val="22"/>
        </w:rPr>
      </w:pPr>
    </w:p>
    <w:tbl>
      <w:tblPr>
        <w:tblW w:w="9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4395"/>
        <w:gridCol w:w="1134"/>
        <w:gridCol w:w="3346"/>
      </w:tblGrid>
      <w:tr w:rsidR="00226850" w:rsidRPr="00FE0D92" w14:paraId="05E49699" w14:textId="77777777" w:rsidTr="00226850">
        <w:trPr>
          <w:jc w:val="center"/>
        </w:trPr>
        <w:tc>
          <w:tcPr>
            <w:tcW w:w="569" w:type="dxa"/>
            <w:shd w:val="clear" w:color="auto" w:fill="00325F"/>
            <w:vAlign w:val="center"/>
          </w:tcPr>
          <w:p w14:paraId="7CC98A99" w14:textId="77777777" w:rsidR="00226850" w:rsidRPr="00E33C65" w:rsidRDefault="00226850" w:rsidP="0094623E">
            <w:pPr>
              <w:ind w:left="66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33C65">
              <w:rPr>
                <w:rFonts w:ascii="Arial" w:hAnsi="Arial" w:cs="Arial"/>
                <w:b/>
                <w:color w:val="FFFFFF"/>
                <w:sz w:val="20"/>
                <w:szCs w:val="20"/>
              </w:rPr>
              <w:t>D</w:t>
            </w:r>
          </w:p>
        </w:tc>
        <w:tc>
          <w:tcPr>
            <w:tcW w:w="8875" w:type="dxa"/>
            <w:gridSpan w:val="3"/>
            <w:shd w:val="clear" w:color="auto" w:fill="00325F"/>
            <w:vAlign w:val="center"/>
          </w:tcPr>
          <w:p w14:paraId="5AD704EB" w14:textId="77777777" w:rsidR="00226850" w:rsidRPr="00E33C65" w:rsidRDefault="00226850" w:rsidP="0094623E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33C65">
              <w:rPr>
                <w:rFonts w:ascii="Arial" w:hAnsi="Arial" w:cs="Arial"/>
                <w:b/>
                <w:color w:val="FFFFFF"/>
                <w:sz w:val="20"/>
                <w:szCs w:val="20"/>
              </w:rPr>
              <w:t>EQUIPMENT &amp; VALIDATION</w:t>
            </w:r>
          </w:p>
        </w:tc>
      </w:tr>
      <w:tr w:rsidR="00226850" w:rsidRPr="00FE0D92" w14:paraId="500C6AF9" w14:textId="77777777" w:rsidTr="0094623E">
        <w:trPr>
          <w:jc w:val="center"/>
        </w:trPr>
        <w:tc>
          <w:tcPr>
            <w:tcW w:w="569" w:type="dxa"/>
            <w:vAlign w:val="center"/>
          </w:tcPr>
          <w:p w14:paraId="2D721C49" w14:textId="77777777" w:rsidR="00226850" w:rsidRPr="00FE0D92" w:rsidRDefault="00226850" w:rsidP="00226850">
            <w:pPr>
              <w:pStyle w:val="ListParagraph"/>
              <w:numPr>
                <w:ilvl w:val="0"/>
                <w:numId w:val="33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0DB3F8E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use electronic systems for </w:t>
            </w:r>
            <w:r>
              <w:rPr>
                <w:rFonts w:ascii="Arial" w:hAnsi="Arial" w:cs="Arial"/>
                <w:sz w:val="20"/>
                <w:szCs w:val="20"/>
              </w:rPr>
              <w:t>sample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analysis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or quality control management?</w:t>
            </w:r>
          </w:p>
        </w:tc>
        <w:tc>
          <w:tcPr>
            <w:tcW w:w="1134" w:type="dxa"/>
          </w:tcPr>
          <w:p w14:paraId="4C60B4B2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 </w:t>
            </w:r>
          </w:p>
          <w:p w14:paraId="3500F764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346" w:type="dxa"/>
          </w:tcPr>
          <w:p w14:paraId="011F924C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give details:</w:t>
            </w:r>
          </w:p>
          <w:p w14:paraId="333C0E5B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FF7B00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1E67FB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87FA7C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A15798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AA0EF4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7F1A094F" w14:textId="77777777" w:rsidTr="0094623E">
        <w:trPr>
          <w:jc w:val="center"/>
        </w:trPr>
        <w:tc>
          <w:tcPr>
            <w:tcW w:w="569" w:type="dxa"/>
            <w:vAlign w:val="center"/>
          </w:tcPr>
          <w:p w14:paraId="0770C57A" w14:textId="77777777" w:rsidR="00226850" w:rsidRPr="00FE0D92" w:rsidRDefault="00226850" w:rsidP="00226850">
            <w:pPr>
              <w:pStyle w:val="ListParagraph"/>
              <w:numPr>
                <w:ilvl w:val="0"/>
                <w:numId w:val="33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0C5485D5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Are all </w:t>
            </w:r>
            <w:r>
              <w:rPr>
                <w:rFonts w:ascii="Arial" w:hAnsi="Arial" w:cs="Arial"/>
                <w:sz w:val="20"/>
                <w:szCs w:val="20"/>
              </w:rPr>
              <w:t xml:space="preserve">GMP </w:t>
            </w:r>
            <w:r w:rsidRPr="00FE0D92">
              <w:rPr>
                <w:rFonts w:ascii="Arial" w:hAnsi="Arial" w:cs="Arial"/>
                <w:sz w:val="20"/>
                <w:szCs w:val="20"/>
              </w:rPr>
              <w:t>computer systems validated?</w:t>
            </w:r>
          </w:p>
        </w:tc>
        <w:tc>
          <w:tcPr>
            <w:tcW w:w="1134" w:type="dxa"/>
          </w:tcPr>
          <w:p w14:paraId="219EEBD0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68C93D36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  <w:p w14:paraId="0B3E38BB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6" w:type="dxa"/>
          </w:tcPr>
          <w:p w14:paraId="6D1317ED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give details:</w:t>
            </w:r>
          </w:p>
          <w:p w14:paraId="1089CF91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ECB9E2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A3BC2A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765F6A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373C46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10304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164E0108" w14:textId="77777777" w:rsidTr="0094623E">
        <w:trPr>
          <w:jc w:val="center"/>
        </w:trPr>
        <w:tc>
          <w:tcPr>
            <w:tcW w:w="569" w:type="dxa"/>
            <w:vAlign w:val="center"/>
          </w:tcPr>
          <w:p w14:paraId="24E407E6" w14:textId="77777777" w:rsidR="00226850" w:rsidRPr="00FE0D92" w:rsidRDefault="00226850" w:rsidP="00226850">
            <w:pPr>
              <w:pStyle w:val="ListParagraph"/>
              <w:numPr>
                <w:ilvl w:val="0"/>
                <w:numId w:val="33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5B0FC11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have a documented procedure for disaster recovery?</w:t>
            </w:r>
          </w:p>
        </w:tc>
        <w:tc>
          <w:tcPr>
            <w:tcW w:w="1134" w:type="dxa"/>
          </w:tcPr>
          <w:p w14:paraId="06708F71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273B98FA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346" w:type="dxa"/>
          </w:tcPr>
          <w:p w14:paraId="346867C4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give details:</w:t>
            </w:r>
          </w:p>
          <w:p w14:paraId="2461A5D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240890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6965E2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768CAE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FFD989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492CF1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7D04DE72" w14:textId="77777777" w:rsidTr="0094623E">
        <w:trPr>
          <w:jc w:val="center"/>
        </w:trPr>
        <w:tc>
          <w:tcPr>
            <w:tcW w:w="569" w:type="dxa"/>
            <w:vAlign w:val="center"/>
          </w:tcPr>
          <w:p w14:paraId="498A3D76" w14:textId="77777777" w:rsidR="00226850" w:rsidRPr="00FE0D92" w:rsidRDefault="00226850" w:rsidP="00226850">
            <w:pPr>
              <w:pStyle w:val="ListParagraph"/>
              <w:numPr>
                <w:ilvl w:val="0"/>
                <w:numId w:val="33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5764C27D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have a documented procedure for password security?</w:t>
            </w:r>
          </w:p>
        </w:tc>
        <w:tc>
          <w:tcPr>
            <w:tcW w:w="1134" w:type="dxa"/>
          </w:tcPr>
          <w:p w14:paraId="4F862175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67BE5C7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346" w:type="dxa"/>
          </w:tcPr>
          <w:p w14:paraId="0CEF498F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give details:</w:t>
            </w:r>
          </w:p>
          <w:p w14:paraId="52E5A91F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95F09D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3C9585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40EB08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8551F8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A67C8C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55579565" w14:textId="77777777" w:rsidTr="0094623E">
        <w:trPr>
          <w:jc w:val="center"/>
        </w:trPr>
        <w:tc>
          <w:tcPr>
            <w:tcW w:w="569" w:type="dxa"/>
            <w:vAlign w:val="center"/>
          </w:tcPr>
          <w:p w14:paraId="3ED6C894" w14:textId="77777777" w:rsidR="00226850" w:rsidRPr="00FE0D92" w:rsidRDefault="00226850" w:rsidP="00226850">
            <w:pPr>
              <w:pStyle w:val="ListParagraph"/>
              <w:numPr>
                <w:ilvl w:val="0"/>
                <w:numId w:val="33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50D9B7B2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have a documented procedure for data back-up?</w:t>
            </w:r>
          </w:p>
        </w:tc>
        <w:tc>
          <w:tcPr>
            <w:tcW w:w="1134" w:type="dxa"/>
          </w:tcPr>
          <w:p w14:paraId="4B69110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18BE88C4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346" w:type="dxa"/>
          </w:tcPr>
          <w:p w14:paraId="60919786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6EE51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4250DEF2" w14:textId="77777777" w:rsidTr="0094623E">
        <w:trPr>
          <w:jc w:val="center"/>
        </w:trPr>
        <w:tc>
          <w:tcPr>
            <w:tcW w:w="569" w:type="dxa"/>
            <w:vAlign w:val="center"/>
          </w:tcPr>
          <w:p w14:paraId="1C0B2F11" w14:textId="77777777" w:rsidR="00226850" w:rsidRPr="00FE0D92" w:rsidRDefault="00226850" w:rsidP="00226850">
            <w:pPr>
              <w:pStyle w:val="ListParagraph"/>
              <w:numPr>
                <w:ilvl w:val="0"/>
                <w:numId w:val="33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4195DD0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have a documented procedure for fault logging?</w:t>
            </w:r>
          </w:p>
        </w:tc>
        <w:tc>
          <w:tcPr>
            <w:tcW w:w="4480" w:type="dxa"/>
            <w:gridSpan w:val="2"/>
          </w:tcPr>
          <w:p w14:paraId="0C30EF1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4C505EC7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6DEA277B" w14:textId="77777777" w:rsidTr="0094623E">
        <w:trPr>
          <w:jc w:val="center"/>
        </w:trPr>
        <w:tc>
          <w:tcPr>
            <w:tcW w:w="569" w:type="dxa"/>
            <w:vAlign w:val="center"/>
          </w:tcPr>
          <w:p w14:paraId="3385BDE9" w14:textId="77777777" w:rsidR="00226850" w:rsidRPr="00FE0D92" w:rsidRDefault="00226850" w:rsidP="00226850">
            <w:pPr>
              <w:pStyle w:val="ListParagraph"/>
              <w:numPr>
                <w:ilvl w:val="0"/>
                <w:numId w:val="33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2CD35EE0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Do you perform validation (</w:t>
            </w:r>
            <w:r>
              <w:rPr>
                <w:rFonts w:ascii="Arial" w:hAnsi="Arial" w:cs="Arial"/>
                <w:sz w:val="20"/>
                <w:szCs w:val="20"/>
              </w:rPr>
              <w:t>installation, operation and performance qualification (</w:t>
            </w:r>
            <w:r w:rsidRPr="00FE0D92">
              <w:rPr>
                <w:rFonts w:ascii="Arial" w:hAnsi="Arial" w:cs="Arial"/>
                <w:sz w:val="20"/>
                <w:szCs w:val="20"/>
              </w:rPr>
              <w:t>IQ/OQ/PQ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FE0D92">
              <w:rPr>
                <w:rFonts w:ascii="Arial" w:hAnsi="Arial" w:cs="Arial"/>
                <w:sz w:val="20"/>
                <w:szCs w:val="20"/>
              </w:rPr>
              <w:t>) activities on equipment &amp; facilities?</w:t>
            </w:r>
          </w:p>
        </w:tc>
        <w:tc>
          <w:tcPr>
            <w:tcW w:w="4480" w:type="dxa"/>
            <w:gridSpan w:val="2"/>
          </w:tcPr>
          <w:p w14:paraId="43EB78F0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3B8B668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08BC34D6" w14:textId="77777777" w:rsidTr="0094623E">
        <w:trPr>
          <w:jc w:val="center"/>
        </w:trPr>
        <w:tc>
          <w:tcPr>
            <w:tcW w:w="569" w:type="dxa"/>
            <w:vAlign w:val="center"/>
          </w:tcPr>
          <w:p w14:paraId="4AF987FA" w14:textId="77777777" w:rsidR="00226850" w:rsidRPr="00FE0D92" w:rsidRDefault="00226850" w:rsidP="00226850">
            <w:pPr>
              <w:pStyle w:val="ListParagraph"/>
              <w:numPr>
                <w:ilvl w:val="0"/>
                <w:numId w:val="33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61E26A0B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have a Validation Master Plan?</w:t>
            </w:r>
          </w:p>
        </w:tc>
        <w:tc>
          <w:tcPr>
            <w:tcW w:w="4480" w:type="dxa"/>
            <w:gridSpan w:val="2"/>
          </w:tcPr>
          <w:p w14:paraId="460B1B3C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3320B49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0514A909" w14:textId="77777777" w:rsidTr="0094623E">
        <w:trPr>
          <w:jc w:val="center"/>
        </w:trPr>
        <w:tc>
          <w:tcPr>
            <w:tcW w:w="569" w:type="dxa"/>
            <w:vAlign w:val="center"/>
          </w:tcPr>
          <w:p w14:paraId="3743A985" w14:textId="77777777" w:rsidR="00226850" w:rsidRPr="00FE0D92" w:rsidRDefault="00226850" w:rsidP="00226850">
            <w:pPr>
              <w:pStyle w:val="ListParagraph"/>
              <w:numPr>
                <w:ilvl w:val="0"/>
                <w:numId w:val="33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39CB1A80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 you have an environmental monitoring programme for </w:t>
            </w:r>
            <w:r>
              <w:rPr>
                <w:rFonts w:ascii="Arial" w:hAnsi="Arial" w:cs="Arial"/>
                <w:sz w:val="20"/>
                <w:szCs w:val="20"/>
              </w:rPr>
              <w:t>GMP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areas?</w:t>
            </w:r>
          </w:p>
        </w:tc>
        <w:tc>
          <w:tcPr>
            <w:tcW w:w="1134" w:type="dxa"/>
          </w:tcPr>
          <w:p w14:paraId="3FC4696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6D0C8A81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346" w:type="dxa"/>
          </w:tcPr>
          <w:p w14:paraId="152A5AE5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give details:</w:t>
            </w:r>
          </w:p>
          <w:p w14:paraId="14EDC98D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59EF35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3A7494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97580A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1949D5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322DD2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33C28A25" w14:textId="77777777" w:rsidTr="0094623E">
        <w:trPr>
          <w:jc w:val="center"/>
        </w:trPr>
        <w:tc>
          <w:tcPr>
            <w:tcW w:w="569" w:type="dxa"/>
            <w:vAlign w:val="center"/>
          </w:tcPr>
          <w:p w14:paraId="04A56649" w14:textId="77777777" w:rsidR="00226850" w:rsidRPr="00FE0D92" w:rsidRDefault="00226850" w:rsidP="00226850">
            <w:pPr>
              <w:pStyle w:val="ListParagraph"/>
              <w:numPr>
                <w:ilvl w:val="0"/>
                <w:numId w:val="33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5851B1D8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Which types of equipment are calibrated and who is responsible for this?</w:t>
            </w:r>
          </w:p>
          <w:p w14:paraId="51209591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0" w:type="dxa"/>
            <w:gridSpan w:val="2"/>
          </w:tcPr>
          <w:p w14:paraId="6A16BD4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694D2E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42F5BAB4" w14:textId="77777777" w:rsidTr="0094623E">
        <w:trPr>
          <w:jc w:val="center"/>
        </w:trPr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493A7C44" w14:textId="77777777" w:rsidR="00226850" w:rsidRPr="00FE0D92" w:rsidRDefault="00226850" w:rsidP="00226850">
            <w:pPr>
              <w:pStyle w:val="ListParagraph"/>
              <w:numPr>
                <w:ilvl w:val="0"/>
                <w:numId w:val="33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63BE19D6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Is there a planned preventative maintenance programme in place?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F21E7B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79881232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346" w:type="dxa"/>
            <w:tcBorders>
              <w:bottom w:val="single" w:sz="4" w:space="0" w:color="auto"/>
            </w:tcBorders>
          </w:tcPr>
          <w:p w14:paraId="742F0D3C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give details:</w:t>
            </w:r>
          </w:p>
          <w:p w14:paraId="4C1BA76A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F267A5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7F127C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F50E52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33093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0873EA" w14:textId="77777777" w:rsidR="00226850" w:rsidRPr="008B5F84" w:rsidRDefault="00226850" w:rsidP="00226850">
      <w:pPr>
        <w:rPr>
          <w:rFonts w:ascii="Arial" w:hAnsi="Arial" w:cs="Arial"/>
          <w:sz w:val="22"/>
          <w:szCs w:val="22"/>
        </w:rPr>
      </w:pPr>
    </w:p>
    <w:p w14:paraId="2753C0C2" w14:textId="77777777" w:rsidR="00226850" w:rsidRPr="008B5F84" w:rsidRDefault="00226850" w:rsidP="00226850">
      <w:pPr>
        <w:rPr>
          <w:rFonts w:ascii="Arial" w:hAnsi="Arial" w:cs="Arial"/>
          <w:sz w:val="22"/>
          <w:szCs w:val="22"/>
        </w:rPr>
      </w:pPr>
    </w:p>
    <w:tbl>
      <w:tblPr>
        <w:tblW w:w="9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4395"/>
        <w:gridCol w:w="1134"/>
        <w:gridCol w:w="3346"/>
      </w:tblGrid>
      <w:tr w:rsidR="00226850" w:rsidRPr="00FE0D92" w14:paraId="4FEE9530" w14:textId="77777777" w:rsidTr="00226850">
        <w:trPr>
          <w:jc w:val="center"/>
        </w:trPr>
        <w:tc>
          <w:tcPr>
            <w:tcW w:w="569" w:type="dxa"/>
            <w:shd w:val="clear" w:color="auto" w:fill="00325F"/>
            <w:vAlign w:val="center"/>
          </w:tcPr>
          <w:p w14:paraId="5316A9C4" w14:textId="77777777" w:rsidR="00226850" w:rsidRPr="00E33C65" w:rsidRDefault="00226850" w:rsidP="0094623E">
            <w:pPr>
              <w:ind w:left="66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33C65">
              <w:rPr>
                <w:rFonts w:ascii="Arial" w:hAnsi="Arial" w:cs="Arial"/>
                <w:b/>
                <w:color w:val="FFFFFF"/>
                <w:sz w:val="20"/>
                <w:szCs w:val="20"/>
              </w:rPr>
              <w:t>E</w:t>
            </w:r>
          </w:p>
        </w:tc>
        <w:tc>
          <w:tcPr>
            <w:tcW w:w="8875" w:type="dxa"/>
            <w:gridSpan w:val="3"/>
            <w:shd w:val="clear" w:color="auto" w:fill="00325F"/>
            <w:vAlign w:val="center"/>
          </w:tcPr>
          <w:p w14:paraId="277BB57F" w14:textId="77777777" w:rsidR="00226850" w:rsidRPr="00E33C65" w:rsidRDefault="00226850" w:rsidP="0094623E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33C65">
              <w:rPr>
                <w:rFonts w:ascii="Arial" w:hAnsi="Arial" w:cs="Arial"/>
                <w:b/>
                <w:color w:val="FFFFFF"/>
                <w:sz w:val="20"/>
                <w:szCs w:val="20"/>
              </w:rPr>
              <w:t>RECEIPT OF SAMPLES, PRODUCTS &amp; REAGENTS</w:t>
            </w:r>
          </w:p>
        </w:tc>
      </w:tr>
      <w:tr w:rsidR="00226850" w:rsidRPr="00FE0D92" w14:paraId="3E4D4476" w14:textId="77777777" w:rsidTr="0094623E">
        <w:trPr>
          <w:jc w:val="center"/>
        </w:trPr>
        <w:tc>
          <w:tcPr>
            <w:tcW w:w="569" w:type="dxa"/>
            <w:vAlign w:val="center"/>
          </w:tcPr>
          <w:p w14:paraId="0EDE3A4B" w14:textId="77777777" w:rsidR="00226850" w:rsidRPr="00FE0D92" w:rsidRDefault="00226850" w:rsidP="00226850">
            <w:pPr>
              <w:pStyle w:val="ListParagraph"/>
              <w:numPr>
                <w:ilvl w:val="0"/>
                <w:numId w:val="34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E6EF947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have a documented </w:t>
            </w:r>
            <w:r>
              <w:rPr>
                <w:rFonts w:ascii="Arial" w:hAnsi="Arial" w:cs="Arial"/>
                <w:sz w:val="20"/>
                <w:szCs w:val="20"/>
              </w:rPr>
              <w:t xml:space="preserve">sample </w:t>
            </w:r>
            <w:r w:rsidRPr="00FE0D92">
              <w:rPr>
                <w:rFonts w:ascii="Arial" w:hAnsi="Arial" w:cs="Arial"/>
                <w:sz w:val="20"/>
                <w:szCs w:val="20"/>
              </w:rPr>
              <w:t>receipt procedure?</w:t>
            </w:r>
          </w:p>
        </w:tc>
        <w:tc>
          <w:tcPr>
            <w:tcW w:w="1134" w:type="dxa"/>
          </w:tcPr>
          <w:p w14:paraId="025E152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6E5F26E7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346" w:type="dxa"/>
          </w:tcPr>
          <w:p w14:paraId="536457AB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give details:</w:t>
            </w:r>
          </w:p>
          <w:p w14:paraId="4B840D51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FFC03B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7E6F2D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7BDFB8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4295E5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7D5C5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0B1BE375" w14:textId="77777777" w:rsidTr="0094623E">
        <w:trPr>
          <w:jc w:val="center"/>
        </w:trPr>
        <w:tc>
          <w:tcPr>
            <w:tcW w:w="569" w:type="dxa"/>
            <w:vAlign w:val="center"/>
          </w:tcPr>
          <w:p w14:paraId="35483331" w14:textId="77777777" w:rsidR="00226850" w:rsidRPr="00FE0D92" w:rsidRDefault="00226850" w:rsidP="00226850">
            <w:pPr>
              <w:pStyle w:val="ListParagraph"/>
              <w:numPr>
                <w:ilvl w:val="0"/>
                <w:numId w:val="34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2DE0ADDA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raw materials and products received with a certificate of analysis from the manufacturer?</w:t>
            </w:r>
          </w:p>
        </w:tc>
        <w:tc>
          <w:tcPr>
            <w:tcW w:w="4480" w:type="dxa"/>
            <w:gridSpan w:val="2"/>
          </w:tcPr>
          <w:p w14:paraId="1F7A4FE0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3257096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  <w:p w14:paraId="500FD99B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4085B15E" w14:textId="77777777" w:rsidTr="0094623E">
        <w:trPr>
          <w:jc w:val="center"/>
        </w:trPr>
        <w:tc>
          <w:tcPr>
            <w:tcW w:w="569" w:type="dxa"/>
            <w:vAlign w:val="center"/>
          </w:tcPr>
          <w:p w14:paraId="47F1B24E" w14:textId="77777777" w:rsidR="00226850" w:rsidRPr="00FE0D92" w:rsidRDefault="00226850" w:rsidP="00226850">
            <w:pPr>
              <w:pStyle w:val="ListParagraph"/>
              <w:numPr>
                <w:ilvl w:val="0"/>
                <w:numId w:val="34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1E523A06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ensure that raw materials used / supplied do not present a risk of transmissible spongiform encephalopathies</w:t>
            </w:r>
            <w:r>
              <w:rPr>
                <w:rFonts w:ascii="Arial" w:hAnsi="Arial" w:cs="Arial"/>
                <w:sz w:val="20"/>
                <w:szCs w:val="20"/>
              </w:rPr>
              <w:t xml:space="preserve"> (TSE)</w:t>
            </w:r>
            <w:r w:rsidRPr="00FE0D9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134" w:type="dxa"/>
          </w:tcPr>
          <w:p w14:paraId="5388A9E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3CEC00A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346" w:type="dxa"/>
          </w:tcPr>
          <w:p w14:paraId="44E2D84B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give details:</w:t>
            </w:r>
          </w:p>
          <w:p w14:paraId="4D90A13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6B3E86C5" w14:textId="77777777" w:rsidTr="0094623E">
        <w:trPr>
          <w:jc w:val="center"/>
        </w:trPr>
        <w:tc>
          <w:tcPr>
            <w:tcW w:w="569" w:type="dxa"/>
            <w:vAlign w:val="center"/>
          </w:tcPr>
          <w:p w14:paraId="63F23CB0" w14:textId="77777777" w:rsidR="00226850" w:rsidRPr="00FE0D92" w:rsidRDefault="00226850" w:rsidP="00226850">
            <w:pPr>
              <w:pStyle w:val="ListParagraph"/>
              <w:numPr>
                <w:ilvl w:val="0"/>
                <w:numId w:val="34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5F0F081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>
              <w:rPr>
                <w:rFonts w:ascii="Arial" w:hAnsi="Arial" w:cs="Arial"/>
                <w:sz w:val="20"/>
                <w:szCs w:val="20"/>
              </w:rPr>
              <w:t>organisation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provide TSE / </w:t>
            </w:r>
            <w:r>
              <w:rPr>
                <w:rFonts w:ascii="Arial" w:hAnsi="Arial" w:cs="Arial"/>
                <w:sz w:val="20"/>
                <w:szCs w:val="20"/>
              </w:rPr>
              <w:t>bovine spongiform encephalopathy (</w:t>
            </w:r>
            <w:r w:rsidRPr="00FE0D92">
              <w:rPr>
                <w:rFonts w:ascii="Arial" w:hAnsi="Arial" w:cs="Arial"/>
                <w:sz w:val="20"/>
                <w:szCs w:val="20"/>
              </w:rPr>
              <w:t>BSE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certificates?</w:t>
            </w:r>
          </w:p>
        </w:tc>
        <w:tc>
          <w:tcPr>
            <w:tcW w:w="4480" w:type="dxa"/>
            <w:gridSpan w:val="2"/>
          </w:tcPr>
          <w:p w14:paraId="5EB690F4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1CE3D3BC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6D16F720" w14:textId="77777777" w:rsidTr="0094623E">
        <w:trPr>
          <w:jc w:val="center"/>
        </w:trPr>
        <w:tc>
          <w:tcPr>
            <w:tcW w:w="569" w:type="dxa"/>
            <w:vAlign w:val="center"/>
          </w:tcPr>
          <w:p w14:paraId="58C52B9A" w14:textId="77777777" w:rsidR="00226850" w:rsidRPr="00FE0D92" w:rsidRDefault="00226850" w:rsidP="00226850">
            <w:pPr>
              <w:pStyle w:val="ListParagraph"/>
              <w:numPr>
                <w:ilvl w:val="0"/>
                <w:numId w:val="34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1F268C7D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raw materials &amp; products tested on receipt?</w:t>
            </w:r>
          </w:p>
        </w:tc>
        <w:tc>
          <w:tcPr>
            <w:tcW w:w="1134" w:type="dxa"/>
          </w:tcPr>
          <w:p w14:paraId="24E84D36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7EE6D420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346" w:type="dxa"/>
          </w:tcPr>
          <w:p w14:paraId="7864C2B6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give details:</w:t>
            </w:r>
          </w:p>
          <w:p w14:paraId="4C8EC052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74DB8A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7860527D" w14:textId="77777777" w:rsidTr="0094623E">
        <w:trPr>
          <w:jc w:val="center"/>
        </w:trPr>
        <w:tc>
          <w:tcPr>
            <w:tcW w:w="569" w:type="dxa"/>
            <w:vAlign w:val="center"/>
          </w:tcPr>
          <w:p w14:paraId="25137718" w14:textId="77777777" w:rsidR="00226850" w:rsidRPr="00FE0D92" w:rsidRDefault="00226850" w:rsidP="00226850">
            <w:pPr>
              <w:pStyle w:val="ListParagraph"/>
              <w:numPr>
                <w:ilvl w:val="0"/>
                <w:numId w:val="34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6CC9FEB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Is incoming testing performed in-house or sub-contracted?</w:t>
            </w:r>
          </w:p>
        </w:tc>
        <w:tc>
          <w:tcPr>
            <w:tcW w:w="4480" w:type="dxa"/>
            <w:gridSpan w:val="2"/>
          </w:tcPr>
          <w:p w14:paraId="231FF02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In-house</w:t>
            </w:r>
          </w:p>
          <w:p w14:paraId="1B4D1D0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Sub-contracted</w:t>
            </w:r>
          </w:p>
        </w:tc>
      </w:tr>
      <w:tr w:rsidR="00226850" w:rsidRPr="00FE0D92" w14:paraId="302C845B" w14:textId="77777777" w:rsidTr="0094623E">
        <w:trPr>
          <w:jc w:val="center"/>
        </w:trPr>
        <w:tc>
          <w:tcPr>
            <w:tcW w:w="569" w:type="dxa"/>
            <w:vAlign w:val="center"/>
          </w:tcPr>
          <w:p w14:paraId="22496C4A" w14:textId="77777777" w:rsidR="00226850" w:rsidRPr="00FE0D92" w:rsidRDefault="00226850" w:rsidP="00226850">
            <w:pPr>
              <w:pStyle w:val="ListParagraph"/>
              <w:numPr>
                <w:ilvl w:val="0"/>
                <w:numId w:val="34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5CC157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materi</w:t>
            </w:r>
            <w:r>
              <w:rPr>
                <w:rFonts w:ascii="Arial" w:hAnsi="Arial" w:cs="Arial"/>
                <w:sz w:val="20"/>
                <w:szCs w:val="20"/>
              </w:rPr>
              <w:t xml:space="preserve">als &amp; products status labelled </w:t>
            </w:r>
            <w:r w:rsidRPr="00FE0D92">
              <w:rPr>
                <w:rFonts w:ascii="Arial" w:hAnsi="Arial" w:cs="Arial"/>
                <w:sz w:val="20"/>
                <w:szCs w:val="20"/>
              </w:rPr>
              <w:t>e.g.</w:t>
            </w:r>
            <w:r>
              <w:rPr>
                <w:rFonts w:ascii="Arial" w:hAnsi="Arial" w:cs="Arial"/>
                <w:sz w:val="20"/>
                <w:szCs w:val="20"/>
              </w:rPr>
              <w:t xml:space="preserve"> quarantine, approved, rejected?</w:t>
            </w:r>
          </w:p>
        </w:tc>
        <w:tc>
          <w:tcPr>
            <w:tcW w:w="4480" w:type="dxa"/>
            <w:gridSpan w:val="2"/>
          </w:tcPr>
          <w:p w14:paraId="31616EF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01EB0507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3085E5B2" w14:textId="77777777" w:rsidTr="0094623E">
        <w:trPr>
          <w:jc w:val="center"/>
        </w:trPr>
        <w:tc>
          <w:tcPr>
            <w:tcW w:w="569" w:type="dxa"/>
            <w:vAlign w:val="center"/>
          </w:tcPr>
          <w:p w14:paraId="36DE7459" w14:textId="77777777" w:rsidR="00226850" w:rsidRPr="00FE0D92" w:rsidRDefault="00226850" w:rsidP="00226850">
            <w:pPr>
              <w:pStyle w:val="ListParagraph"/>
              <w:numPr>
                <w:ilvl w:val="0"/>
                <w:numId w:val="34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0F224A4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Do you operate a system of first in, first out (FIFO) for stock rotation?</w:t>
            </w:r>
          </w:p>
        </w:tc>
        <w:tc>
          <w:tcPr>
            <w:tcW w:w="4480" w:type="dxa"/>
            <w:gridSpan w:val="2"/>
          </w:tcPr>
          <w:p w14:paraId="31887EBA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5C7285DA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710C56C8" w14:textId="77777777" w:rsidTr="0094623E">
        <w:trPr>
          <w:jc w:val="center"/>
        </w:trPr>
        <w:tc>
          <w:tcPr>
            <w:tcW w:w="569" w:type="dxa"/>
            <w:vAlign w:val="center"/>
          </w:tcPr>
          <w:p w14:paraId="1BC9ADEA" w14:textId="77777777" w:rsidR="00226850" w:rsidRPr="00FE0D92" w:rsidRDefault="00226850" w:rsidP="00226850">
            <w:pPr>
              <w:pStyle w:val="ListParagraph"/>
              <w:numPr>
                <w:ilvl w:val="0"/>
                <w:numId w:val="34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2321B217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Do you allocate in-house unique identifiers to materials received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E0D92">
              <w:rPr>
                <w:rFonts w:ascii="Arial" w:hAnsi="Arial" w:cs="Arial"/>
                <w:sz w:val="20"/>
                <w:szCs w:val="20"/>
              </w:rPr>
              <w:t>e.g. batch number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480" w:type="dxa"/>
            <w:gridSpan w:val="2"/>
          </w:tcPr>
          <w:p w14:paraId="5EB9EC27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1DA57F2B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5B46B66E" w14:textId="77777777" w:rsidTr="0094623E">
        <w:trPr>
          <w:jc w:val="center"/>
        </w:trPr>
        <w:tc>
          <w:tcPr>
            <w:tcW w:w="569" w:type="dxa"/>
            <w:vAlign w:val="center"/>
          </w:tcPr>
          <w:p w14:paraId="016A1F69" w14:textId="77777777" w:rsidR="00226850" w:rsidRPr="00FE0D92" w:rsidRDefault="00226850" w:rsidP="00226850">
            <w:pPr>
              <w:pStyle w:val="ListParagraph"/>
              <w:numPr>
                <w:ilvl w:val="0"/>
                <w:numId w:val="34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5F43B03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received materials segregated until approved for use?</w:t>
            </w:r>
          </w:p>
        </w:tc>
        <w:tc>
          <w:tcPr>
            <w:tcW w:w="4480" w:type="dxa"/>
            <w:gridSpan w:val="2"/>
          </w:tcPr>
          <w:p w14:paraId="42CC539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33AEFDAD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546B2043" w14:textId="77777777" w:rsidTr="0094623E">
        <w:trPr>
          <w:jc w:val="center"/>
        </w:trPr>
        <w:tc>
          <w:tcPr>
            <w:tcW w:w="569" w:type="dxa"/>
            <w:vAlign w:val="center"/>
          </w:tcPr>
          <w:p w14:paraId="42D178F8" w14:textId="77777777" w:rsidR="00226850" w:rsidRPr="00FE0D92" w:rsidRDefault="00226850" w:rsidP="00226850">
            <w:pPr>
              <w:pStyle w:val="ListParagraph"/>
              <w:numPr>
                <w:ilvl w:val="0"/>
                <w:numId w:val="34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91AA83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rejected materials physically segregated from quarantined &amp; approved materials?</w:t>
            </w:r>
          </w:p>
        </w:tc>
        <w:tc>
          <w:tcPr>
            <w:tcW w:w="4480" w:type="dxa"/>
            <w:gridSpan w:val="2"/>
          </w:tcPr>
          <w:p w14:paraId="0EB45C4A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384544BF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42967B48" w14:textId="77777777" w:rsidTr="0094623E">
        <w:trPr>
          <w:jc w:val="center"/>
        </w:trPr>
        <w:tc>
          <w:tcPr>
            <w:tcW w:w="569" w:type="dxa"/>
            <w:vAlign w:val="center"/>
          </w:tcPr>
          <w:p w14:paraId="2CC1921E" w14:textId="77777777" w:rsidR="00226850" w:rsidRPr="00FE0D92" w:rsidRDefault="00226850" w:rsidP="00226850">
            <w:pPr>
              <w:pStyle w:val="ListParagraph"/>
              <w:numPr>
                <w:ilvl w:val="0"/>
                <w:numId w:val="34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190F5255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material storage areas monitored, controlled &amp; alarmed?</w:t>
            </w:r>
          </w:p>
        </w:tc>
        <w:tc>
          <w:tcPr>
            <w:tcW w:w="1134" w:type="dxa"/>
          </w:tcPr>
          <w:p w14:paraId="7BD63AA7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64950636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346" w:type="dxa"/>
          </w:tcPr>
          <w:p w14:paraId="441C350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give details:</w:t>
            </w:r>
          </w:p>
          <w:p w14:paraId="092B77EF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A4C13F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0174CAC9" w14:textId="77777777" w:rsidTr="0094623E">
        <w:trPr>
          <w:jc w:val="center"/>
        </w:trPr>
        <w:tc>
          <w:tcPr>
            <w:tcW w:w="569" w:type="dxa"/>
            <w:vAlign w:val="center"/>
          </w:tcPr>
          <w:p w14:paraId="22045A7E" w14:textId="77777777" w:rsidR="00226850" w:rsidRPr="00FE0D92" w:rsidRDefault="00226850" w:rsidP="00226850">
            <w:pPr>
              <w:pStyle w:val="ListParagraph"/>
              <w:numPr>
                <w:ilvl w:val="0"/>
                <w:numId w:val="34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1C104561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 a contingency plan/procedure in place should a fridge/freezer break down?</w:t>
            </w:r>
          </w:p>
        </w:tc>
        <w:tc>
          <w:tcPr>
            <w:tcW w:w="4480" w:type="dxa"/>
            <w:gridSpan w:val="2"/>
          </w:tcPr>
          <w:p w14:paraId="3742572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071666DC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3A786E89" w14:textId="77777777" w:rsidTr="0094623E">
        <w:trPr>
          <w:jc w:val="center"/>
        </w:trPr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789431B8" w14:textId="77777777" w:rsidR="00226850" w:rsidRDefault="00226850" w:rsidP="0094623E">
            <w:pPr>
              <w:ind w:left="6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68446298" w14:textId="77777777" w:rsidR="00226850" w:rsidRPr="008B5F84" w:rsidRDefault="00226850" w:rsidP="0094623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874540" w14:textId="77777777" w:rsidR="00226850" w:rsidRPr="008B5F84" w:rsidRDefault="00226850" w:rsidP="0094623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26850" w:rsidRPr="00FE0D92" w14:paraId="1050F921" w14:textId="77777777" w:rsidTr="00226850">
        <w:trPr>
          <w:jc w:val="center"/>
        </w:trPr>
        <w:tc>
          <w:tcPr>
            <w:tcW w:w="569" w:type="dxa"/>
            <w:tcBorders>
              <w:top w:val="single" w:sz="4" w:space="0" w:color="auto"/>
            </w:tcBorders>
            <w:shd w:val="clear" w:color="auto" w:fill="00325F"/>
            <w:vAlign w:val="center"/>
          </w:tcPr>
          <w:p w14:paraId="39353FC8" w14:textId="77777777" w:rsidR="00226850" w:rsidRPr="00E33C65" w:rsidRDefault="00226850" w:rsidP="0094623E">
            <w:pPr>
              <w:ind w:left="66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33C65">
              <w:rPr>
                <w:rFonts w:ascii="Arial" w:hAnsi="Arial" w:cs="Arial"/>
                <w:b/>
                <w:color w:val="FFFFFF"/>
                <w:sz w:val="20"/>
                <w:szCs w:val="20"/>
              </w:rPr>
              <w:t>F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</w:tcBorders>
            <w:shd w:val="clear" w:color="auto" w:fill="00325F"/>
            <w:vAlign w:val="center"/>
          </w:tcPr>
          <w:p w14:paraId="4ADCB678" w14:textId="77777777" w:rsidR="00226850" w:rsidRPr="00E33C65" w:rsidRDefault="00226850" w:rsidP="0094623E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33C6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MANUFACTURING &amp; PROCESSING </w:t>
            </w:r>
          </w:p>
        </w:tc>
      </w:tr>
      <w:tr w:rsidR="00226850" w:rsidRPr="00FE0D92" w14:paraId="4C84BDDE" w14:textId="77777777" w:rsidTr="0094623E">
        <w:trPr>
          <w:jc w:val="center"/>
        </w:trPr>
        <w:tc>
          <w:tcPr>
            <w:tcW w:w="569" w:type="dxa"/>
            <w:vAlign w:val="center"/>
          </w:tcPr>
          <w:p w14:paraId="0D72312C" w14:textId="77777777" w:rsidR="00226850" w:rsidRPr="00FE0D92" w:rsidRDefault="00226850" w:rsidP="00226850">
            <w:pPr>
              <w:pStyle w:val="ListParagraph"/>
              <w:numPr>
                <w:ilvl w:val="0"/>
                <w:numId w:val="35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0D511B7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manufacturing operations carried out in classified areas?</w:t>
            </w:r>
          </w:p>
        </w:tc>
        <w:tc>
          <w:tcPr>
            <w:tcW w:w="1134" w:type="dxa"/>
          </w:tcPr>
          <w:p w14:paraId="3915842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097CA55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346" w:type="dxa"/>
          </w:tcPr>
          <w:p w14:paraId="0DE0B3A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give details:</w:t>
            </w:r>
          </w:p>
          <w:p w14:paraId="005909D4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DABCAA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49F63387" w14:textId="77777777" w:rsidTr="0094623E">
        <w:trPr>
          <w:jc w:val="center"/>
        </w:trPr>
        <w:tc>
          <w:tcPr>
            <w:tcW w:w="569" w:type="dxa"/>
            <w:vAlign w:val="center"/>
          </w:tcPr>
          <w:p w14:paraId="1B74DC78" w14:textId="77777777" w:rsidR="00226850" w:rsidRPr="00FE0D92" w:rsidRDefault="00226850" w:rsidP="00226850">
            <w:pPr>
              <w:pStyle w:val="ListParagraph"/>
              <w:numPr>
                <w:ilvl w:val="0"/>
                <w:numId w:val="35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6D3AB3D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manufacturing areas temperature monitored, controlled &amp; alarmed?</w:t>
            </w:r>
          </w:p>
        </w:tc>
        <w:tc>
          <w:tcPr>
            <w:tcW w:w="1134" w:type="dxa"/>
          </w:tcPr>
          <w:p w14:paraId="0013486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7ECD81E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346" w:type="dxa"/>
          </w:tcPr>
          <w:p w14:paraId="2CFCE5F1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Please give details:</w:t>
            </w:r>
          </w:p>
          <w:p w14:paraId="7D0E1534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50771C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460E4AE2" w14:textId="77777777" w:rsidTr="0094623E">
        <w:trPr>
          <w:jc w:val="center"/>
        </w:trPr>
        <w:tc>
          <w:tcPr>
            <w:tcW w:w="569" w:type="dxa"/>
            <w:vAlign w:val="center"/>
          </w:tcPr>
          <w:p w14:paraId="0523B164" w14:textId="77777777" w:rsidR="00226850" w:rsidRPr="00FE0D92" w:rsidRDefault="00226850" w:rsidP="00226850">
            <w:pPr>
              <w:pStyle w:val="ListParagraph"/>
              <w:numPr>
                <w:ilvl w:val="0"/>
                <w:numId w:val="35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4558F9A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What is the dress code for manufacturing areas?</w:t>
            </w:r>
          </w:p>
        </w:tc>
        <w:tc>
          <w:tcPr>
            <w:tcW w:w="4480" w:type="dxa"/>
            <w:gridSpan w:val="2"/>
          </w:tcPr>
          <w:p w14:paraId="016E81F2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7BC136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AFF31C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38FDCCAB" w14:textId="77777777" w:rsidTr="0094623E">
        <w:trPr>
          <w:jc w:val="center"/>
        </w:trPr>
        <w:tc>
          <w:tcPr>
            <w:tcW w:w="569" w:type="dxa"/>
            <w:vAlign w:val="center"/>
          </w:tcPr>
          <w:p w14:paraId="2D5B89CC" w14:textId="77777777" w:rsidR="00226850" w:rsidRPr="00FE0D92" w:rsidRDefault="00226850" w:rsidP="00226850">
            <w:pPr>
              <w:pStyle w:val="ListParagraph"/>
              <w:numPr>
                <w:ilvl w:val="0"/>
                <w:numId w:val="35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2BC2100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Where water is used in the process (manufacture &amp; cleaning), what quality of water is used?</w:t>
            </w:r>
          </w:p>
        </w:tc>
        <w:tc>
          <w:tcPr>
            <w:tcW w:w="4480" w:type="dxa"/>
            <w:gridSpan w:val="2"/>
          </w:tcPr>
          <w:p w14:paraId="4EEEC4B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64EBEDE4" w14:textId="77777777" w:rsidTr="0094623E">
        <w:trPr>
          <w:jc w:val="center"/>
        </w:trPr>
        <w:tc>
          <w:tcPr>
            <w:tcW w:w="569" w:type="dxa"/>
            <w:vAlign w:val="center"/>
          </w:tcPr>
          <w:p w14:paraId="7BA17F54" w14:textId="77777777" w:rsidR="00226850" w:rsidRPr="00FE0D92" w:rsidRDefault="00226850" w:rsidP="00226850">
            <w:pPr>
              <w:pStyle w:val="ListParagraph"/>
              <w:numPr>
                <w:ilvl w:val="0"/>
                <w:numId w:val="35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D9EB71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there documented line clearance procedures?</w:t>
            </w:r>
          </w:p>
        </w:tc>
        <w:tc>
          <w:tcPr>
            <w:tcW w:w="1134" w:type="dxa"/>
          </w:tcPr>
          <w:p w14:paraId="4CE2FE0B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3B38BC3F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346" w:type="dxa"/>
          </w:tcPr>
          <w:p w14:paraId="0A9A84F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0A9AC8A6" w14:textId="77777777" w:rsidTr="0094623E">
        <w:trPr>
          <w:jc w:val="center"/>
        </w:trPr>
        <w:tc>
          <w:tcPr>
            <w:tcW w:w="569" w:type="dxa"/>
            <w:vAlign w:val="center"/>
          </w:tcPr>
          <w:p w14:paraId="4A122ED3" w14:textId="77777777" w:rsidR="00226850" w:rsidRPr="00FE0D92" w:rsidRDefault="00226850" w:rsidP="00226850">
            <w:pPr>
              <w:pStyle w:val="ListParagraph"/>
              <w:numPr>
                <w:ilvl w:val="0"/>
                <w:numId w:val="35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369B3D2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there documented cleaning procedures?</w:t>
            </w:r>
          </w:p>
        </w:tc>
        <w:tc>
          <w:tcPr>
            <w:tcW w:w="1134" w:type="dxa"/>
          </w:tcPr>
          <w:p w14:paraId="7C86D01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5AEA265F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346" w:type="dxa"/>
          </w:tcPr>
          <w:p w14:paraId="63CEFBE0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give details:</w:t>
            </w:r>
          </w:p>
          <w:p w14:paraId="16A1B9C3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602B35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666106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A51C0B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3184F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6258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0642BCE0" w14:textId="77777777" w:rsidTr="0094623E">
        <w:trPr>
          <w:jc w:val="center"/>
        </w:trPr>
        <w:tc>
          <w:tcPr>
            <w:tcW w:w="569" w:type="dxa"/>
            <w:vAlign w:val="center"/>
          </w:tcPr>
          <w:p w14:paraId="6F102D8B" w14:textId="77777777" w:rsidR="00226850" w:rsidRPr="00FE0D92" w:rsidRDefault="00226850" w:rsidP="00226850">
            <w:pPr>
              <w:pStyle w:val="ListParagraph"/>
              <w:numPr>
                <w:ilvl w:val="0"/>
                <w:numId w:val="35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5AB011E6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Is equipment checked &amp; verified as cleaned prior to the next batch?</w:t>
            </w:r>
          </w:p>
        </w:tc>
        <w:tc>
          <w:tcPr>
            <w:tcW w:w="4480" w:type="dxa"/>
            <w:gridSpan w:val="2"/>
          </w:tcPr>
          <w:p w14:paraId="2FAB8DA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63671FFB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5F008301" w14:textId="77777777" w:rsidTr="0094623E">
        <w:trPr>
          <w:jc w:val="center"/>
        </w:trPr>
        <w:tc>
          <w:tcPr>
            <w:tcW w:w="569" w:type="dxa"/>
            <w:vAlign w:val="center"/>
          </w:tcPr>
          <w:p w14:paraId="495484F0" w14:textId="77777777" w:rsidR="00226850" w:rsidRPr="00FE0D92" w:rsidRDefault="00226850" w:rsidP="00226850">
            <w:pPr>
              <w:pStyle w:val="ListParagraph"/>
              <w:numPr>
                <w:ilvl w:val="0"/>
                <w:numId w:val="35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4A7CC16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manufacturing processes documented in a controlled batch record?</w:t>
            </w:r>
          </w:p>
        </w:tc>
        <w:tc>
          <w:tcPr>
            <w:tcW w:w="4480" w:type="dxa"/>
            <w:gridSpan w:val="2"/>
          </w:tcPr>
          <w:p w14:paraId="2F15756C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65468F9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53C47F88" w14:textId="77777777" w:rsidTr="0094623E">
        <w:trPr>
          <w:jc w:val="center"/>
        </w:trPr>
        <w:tc>
          <w:tcPr>
            <w:tcW w:w="569" w:type="dxa"/>
            <w:vAlign w:val="center"/>
          </w:tcPr>
          <w:p w14:paraId="31AE98B4" w14:textId="77777777" w:rsidR="00226850" w:rsidRPr="00FE0D92" w:rsidRDefault="00226850" w:rsidP="00226850">
            <w:pPr>
              <w:pStyle w:val="ListParagraph"/>
              <w:numPr>
                <w:ilvl w:val="0"/>
                <w:numId w:val="35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1224F4FB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How long are batch records archived and retained?</w:t>
            </w:r>
          </w:p>
          <w:p w14:paraId="2ED6EE84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0" w:type="dxa"/>
            <w:gridSpan w:val="2"/>
          </w:tcPr>
          <w:p w14:paraId="068913AD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618D0293" w14:textId="77777777" w:rsidTr="0094623E">
        <w:trPr>
          <w:jc w:val="center"/>
        </w:trPr>
        <w:tc>
          <w:tcPr>
            <w:tcW w:w="569" w:type="dxa"/>
            <w:vAlign w:val="center"/>
          </w:tcPr>
          <w:p w14:paraId="345D5A46" w14:textId="77777777" w:rsidR="00226850" w:rsidRPr="00FE0D92" w:rsidRDefault="00226850" w:rsidP="00226850">
            <w:pPr>
              <w:pStyle w:val="ListParagraph"/>
              <w:numPr>
                <w:ilvl w:val="0"/>
                <w:numId w:val="35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C5D0F69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re-processing allowed for the products?</w:t>
            </w:r>
          </w:p>
          <w:p w14:paraId="1925232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0" w:type="dxa"/>
            <w:gridSpan w:val="2"/>
          </w:tcPr>
          <w:p w14:paraId="40C1B016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061E6C3F" w14:textId="77777777" w:rsidTr="0094623E">
        <w:trPr>
          <w:jc w:val="center"/>
        </w:trPr>
        <w:tc>
          <w:tcPr>
            <w:tcW w:w="569" w:type="dxa"/>
            <w:vAlign w:val="center"/>
          </w:tcPr>
          <w:p w14:paraId="79A89F49" w14:textId="77777777" w:rsidR="00226850" w:rsidRPr="00FE0D92" w:rsidRDefault="00226850" w:rsidP="00226850">
            <w:pPr>
              <w:pStyle w:val="ListParagraph"/>
              <w:numPr>
                <w:ilvl w:val="0"/>
                <w:numId w:val="35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54F3A436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is the product yield controlled?</w:t>
            </w:r>
          </w:p>
          <w:p w14:paraId="21EF8CA7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0" w:type="dxa"/>
            <w:gridSpan w:val="2"/>
          </w:tcPr>
          <w:p w14:paraId="7DF39EC2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30C6EAFE" w14:textId="77777777" w:rsidTr="0094623E">
        <w:trPr>
          <w:jc w:val="center"/>
        </w:trPr>
        <w:tc>
          <w:tcPr>
            <w:tcW w:w="569" w:type="dxa"/>
            <w:vAlign w:val="center"/>
          </w:tcPr>
          <w:p w14:paraId="582B526D" w14:textId="77777777" w:rsidR="00226850" w:rsidRPr="00FE0D92" w:rsidRDefault="00226850" w:rsidP="00226850">
            <w:pPr>
              <w:pStyle w:val="ListParagraph"/>
              <w:numPr>
                <w:ilvl w:val="0"/>
                <w:numId w:val="35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1105F984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are solvents and reagents controlled?</w:t>
            </w:r>
          </w:p>
          <w:p w14:paraId="2D41EF3B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0" w:type="dxa"/>
            <w:gridSpan w:val="2"/>
          </w:tcPr>
          <w:p w14:paraId="55837FB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0D9009AA" w14:textId="77777777" w:rsidTr="0094623E">
        <w:trPr>
          <w:jc w:val="center"/>
        </w:trPr>
        <w:tc>
          <w:tcPr>
            <w:tcW w:w="569" w:type="dxa"/>
            <w:vAlign w:val="center"/>
          </w:tcPr>
          <w:p w14:paraId="5A31DA81" w14:textId="77777777" w:rsidR="00226850" w:rsidRPr="00FE0D92" w:rsidRDefault="00226850" w:rsidP="00226850">
            <w:pPr>
              <w:pStyle w:val="ListParagraph"/>
              <w:numPr>
                <w:ilvl w:val="0"/>
                <w:numId w:val="35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4598649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Is there a documented reconciliation procedure?</w:t>
            </w:r>
          </w:p>
        </w:tc>
        <w:tc>
          <w:tcPr>
            <w:tcW w:w="4480" w:type="dxa"/>
            <w:gridSpan w:val="2"/>
          </w:tcPr>
          <w:p w14:paraId="02582457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0A76E085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77155C05" w14:textId="77777777" w:rsidTr="0094623E">
        <w:trPr>
          <w:jc w:val="center"/>
        </w:trPr>
        <w:tc>
          <w:tcPr>
            <w:tcW w:w="569" w:type="dxa"/>
            <w:vAlign w:val="center"/>
          </w:tcPr>
          <w:p w14:paraId="69CF83D5" w14:textId="77777777" w:rsidR="00226850" w:rsidRPr="00FE0D92" w:rsidRDefault="00226850" w:rsidP="00226850">
            <w:pPr>
              <w:pStyle w:val="ListParagraph"/>
              <w:numPr>
                <w:ilvl w:val="0"/>
                <w:numId w:val="35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59015F1A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What in-process testing is carried out?</w:t>
            </w:r>
          </w:p>
          <w:p w14:paraId="24AA4D00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58C9B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0" w:type="dxa"/>
            <w:gridSpan w:val="2"/>
          </w:tcPr>
          <w:p w14:paraId="4D3EA38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062A902F" w14:textId="77777777" w:rsidTr="0094623E">
        <w:trPr>
          <w:jc w:val="center"/>
        </w:trPr>
        <w:tc>
          <w:tcPr>
            <w:tcW w:w="569" w:type="dxa"/>
            <w:vAlign w:val="center"/>
          </w:tcPr>
          <w:p w14:paraId="09781911" w14:textId="77777777" w:rsidR="00226850" w:rsidRPr="00FE0D92" w:rsidRDefault="00226850" w:rsidP="00226850">
            <w:pPr>
              <w:pStyle w:val="ListParagraph"/>
              <w:numPr>
                <w:ilvl w:val="0"/>
                <w:numId w:val="35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5F664E5B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Who reviews batch records prior to product release?</w:t>
            </w:r>
          </w:p>
        </w:tc>
        <w:tc>
          <w:tcPr>
            <w:tcW w:w="4480" w:type="dxa"/>
            <w:gridSpan w:val="2"/>
          </w:tcPr>
          <w:p w14:paraId="72D8E73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EA09E8" w14:textId="77777777" w:rsidR="00226850" w:rsidRPr="008B5F84" w:rsidRDefault="00226850" w:rsidP="00226850">
      <w:pPr>
        <w:rPr>
          <w:rFonts w:ascii="Arial" w:hAnsi="Arial" w:cs="Arial"/>
          <w:sz w:val="22"/>
          <w:szCs w:val="22"/>
        </w:rPr>
      </w:pPr>
    </w:p>
    <w:p w14:paraId="128AD0EA" w14:textId="77777777" w:rsidR="00226850" w:rsidRPr="008B5F84" w:rsidRDefault="00226850" w:rsidP="00226850">
      <w:pPr>
        <w:rPr>
          <w:rFonts w:ascii="Arial" w:hAnsi="Arial" w:cs="Arial"/>
          <w:sz w:val="22"/>
          <w:szCs w:val="22"/>
        </w:rPr>
      </w:pPr>
    </w:p>
    <w:tbl>
      <w:tblPr>
        <w:tblW w:w="9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3"/>
        <w:gridCol w:w="4395"/>
        <w:gridCol w:w="1190"/>
        <w:gridCol w:w="3346"/>
      </w:tblGrid>
      <w:tr w:rsidR="00226850" w:rsidRPr="00FE0D92" w14:paraId="3970C215" w14:textId="77777777" w:rsidTr="00226850">
        <w:trPr>
          <w:jc w:val="center"/>
        </w:trPr>
        <w:tc>
          <w:tcPr>
            <w:tcW w:w="513" w:type="dxa"/>
            <w:shd w:val="clear" w:color="auto" w:fill="00325F"/>
            <w:vAlign w:val="center"/>
          </w:tcPr>
          <w:p w14:paraId="727D6D5B" w14:textId="77777777" w:rsidR="00226850" w:rsidRPr="00E33C65" w:rsidRDefault="00226850" w:rsidP="0094623E">
            <w:pPr>
              <w:ind w:left="66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33C65">
              <w:rPr>
                <w:rFonts w:ascii="Arial" w:hAnsi="Arial" w:cs="Arial"/>
                <w:b/>
                <w:color w:val="FFFFFF"/>
                <w:sz w:val="20"/>
                <w:szCs w:val="20"/>
              </w:rPr>
              <w:t>G</w:t>
            </w:r>
          </w:p>
        </w:tc>
        <w:tc>
          <w:tcPr>
            <w:tcW w:w="8931" w:type="dxa"/>
            <w:gridSpan w:val="3"/>
            <w:shd w:val="clear" w:color="auto" w:fill="00325F"/>
            <w:vAlign w:val="center"/>
          </w:tcPr>
          <w:p w14:paraId="50D93FC8" w14:textId="77777777" w:rsidR="00226850" w:rsidRPr="00E33C65" w:rsidRDefault="00226850" w:rsidP="0094623E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33C65">
              <w:rPr>
                <w:rFonts w:ascii="Arial" w:hAnsi="Arial" w:cs="Arial"/>
                <w:b/>
                <w:color w:val="FFFFFF"/>
                <w:sz w:val="20"/>
                <w:szCs w:val="20"/>
              </w:rPr>
              <w:t>PACKAGING &amp; LABELLING</w:t>
            </w:r>
          </w:p>
        </w:tc>
      </w:tr>
      <w:tr w:rsidR="00226850" w:rsidRPr="00FE0D92" w14:paraId="1E30BF34" w14:textId="77777777" w:rsidTr="0094623E">
        <w:trPr>
          <w:jc w:val="center"/>
        </w:trPr>
        <w:tc>
          <w:tcPr>
            <w:tcW w:w="513" w:type="dxa"/>
            <w:vAlign w:val="center"/>
          </w:tcPr>
          <w:p w14:paraId="35D28515" w14:textId="77777777" w:rsidR="00226850" w:rsidRPr="00FE0D92" w:rsidRDefault="00226850" w:rsidP="00226850">
            <w:pPr>
              <w:pStyle w:val="ListParagraph"/>
              <w:numPr>
                <w:ilvl w:val="0"/>
                <w:numId w:val="36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68484E3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packaging &amp; labelling operations carried out in controlled areas?</w:t>
            </w:r>
          </w:p>
        </w:tc>
        <w:tc>
          <w:tcPr>
            <w:tcW w:w="1190" w:type="dxa"/>
          </w:tcPr>
          <w:p w14:paraId="38EDA125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 </w:t>
            </w:r>
          </w:p>
          <w:p w14:paraId="0F4BEA60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346" w:type="dxa"/>
          </w:tcPr>
          <w:p w14:paraId="6E6B27DC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give details:</w:t>
            </w:r>
          </w:p>
          <w:p w14:paraId="1FE50B9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FABCFB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476D9555" w14:textId="77777777" w:rsidTr="0094623E">
        <w:trPr>
          <w:jc w:val="center"/>
        </w:trPr>
        <w:tc>
          <w:tcPr>
            <w:tcW w:w="513" w:type="dxa"/>
            <w:vAlign w:val="center"/>
          </w:tcPr>
          <w:p w14:paraId="4F23F572" w14:textId="77777777" w:rsidR="00226850" w:rsidRPr="00FE0D92" w:rsidRDefault="00226850" w:rsidP="00226850">
            <w:pPr>
              <w:pStyle w:val="ListParagraph"/>
              <w:numPr>
                <w:ilvl w:val="0"/>
                <w:numId w:val="36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318C022A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packaging &amp; labelling areas temperature monitored, controlled &amp; alarmed?</w:t>
            </w:r>
          </w:p>
        </w:tc>
        <w:tc>
          <w:tcPr>
            <w:tcW w:w="4536" w:type="dxa"/>
            <w:gridSpan w:val="2"/>
          </w:tcPr>
          <w:p w14:paraId="633BC060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065008C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4E173EFC" w14:textId="77777777" w:rsidTr="0094623E">
        <w:trPr>
          <w:jc w:val="center"/>
        </w:trPr>
        <w:tc>
          <w:tcPr>
            <w:tcW w:w="513" w:type="dxa"/>
            <w:vAlign w:val="center"/>
          </w:tcPr>
          <w:p w14:paraId="5206ABF4" w14:textId="77777777" w:rsidR="00226850" w:rsidRPr="00FE0D92" w:rsidRDefault="00226850" w:rsidP="00226850">
            <w:pPr>
              <w:pStyle w:val="ListParagraph"/>
              <w:numPr>
                <w:ilvl w:val="0"/>
                <w:numId w:val="36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64FF93D1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labels and printed components stored in secured location prior to use?</w:t>
            </w:r>
          </w:p>
        </w:tc>
        <w:tc>
          <w:tcPr>
            <w:tcW w:w="4536" w:type="dxa"/>
            <w:gridSpan w:val="2"/>
          </w:tcPr>
          <w:p w14:paraId="3BD6B382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36B1625C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46951964" w14:textId="77777777" w:rsidTr="0094623E">
        <w:trPr>
          <w:jc w:val="center"/>
        </w:trPr>
        <w:tc>
          <w:tcPr>
            <w:tcW w:w="513" w:type="dxa"/>
            <w:vAlign w:val="center"/>
          </w:tcPr>
          <w:p w14:paraId="6CD82209" w14:textId="77777777" w:rsidR="00226850" w:rsidRPr="00FE0D92" w:rsidRDefault="00226850" w:rsidP="00226850">
            <w:pPr>
              <w:pStyle w:val="ListParagraph"/>
              <w:numPr>
                <w:ilvl w:val="0"/>
                <w:numId w:val="36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3A9EA0F7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labels printed via a validated system?</w:t>
            </w:r>
          </w:p>
        </w:tc>
        <w:tc>
          <w:tcPr>
            <w:tcW w:w="1190" w:type="dxa"/>
          </w:tcPr>
          <w:p w14:paraId="7291FA92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6546A0E2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346" w:type="dxa"/>
          </w:tcPr>
          <w:p w14:paraId="6196E307" w14:textId="77777777" w:rsidR="00226850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indicate system:</w:t>
            </w:r>
          </w:p>
          <w:p w14:paraId="74907714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  <w:p w14:paraId="65353DEA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340007FA" w14:textId="77777777" w:rsidTr="0094623E">
        <w:trPr>
          <w:jc w:val="center"/>
        </w:trPr>
        <w:tc>
          <w:tcPr>
            <w:tcW w:w="513" w:type="dxa"/>
            <w:vAlign w:val="center"/>
          </w:tcPr>
          <w:p w14:paraId="60FBF3EF" w14:textId="77777777" w:rsidR="00226850" w:rsidRPr="00FE0D92" w:rsidRDefault="00226850" w:rsidP="00226850">
            <w:pPr>
              <w:pStyle w:val="ListParagraph"/>
              <w:numPr>
                <w:ilvl w:val="0"/>
                <w:numId w:val="36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3CC9F32A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proofs version controlled?</w:t>
            </w:r>
          </w:p>
        </w:tc>
        <w:tc>
          <w:tcPr>
            <w:tcW w:w="4536" w:type="dxa"/>
            <w:gridSpan w:val="2"/>
          </w:tcPr>
          <w:p w14:paraId="2A8255D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6524132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10768186" w14:textId="77777777" w:rsidTr="0094623E">
        <w:trPr>
          <w:jc w:val="center"/>
        </w:trPr>
        <w:tc>
          <w:tcPr>
            <w:tcW w:w="513" w:type="dxa"/>
            <w:vAlign w:val="center"/>
          </w:tcPr>
          <w:p w14:paraId="003ED3DF" w14:textId="77777777" w:rsidR="00226850" w:rsidRPr="00FE0D92" w:rsidRDefault="00226850" w:rsidP="00226850">
            <w:pPr>
              <w:pStyle w:val="ListParagraph"/>
              <w:numPr>
                <w:ilvl w:val="0"/>
                <w:numId w:val="36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0552C185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What controls are in place for text checking?</w:t>
            </w:r>
          </w:p>
          <w:p w14:paraId="52D6C4F0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14:paraId="144E0730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061FB39A" w14:textId="77777777" w:rsidTr="0094623E">
        <w:trPr>
          <w:jc w:val="center"/>
        </w:trPr>
        <w:tc>
          <w:tcPr>
            <w:tcW w:w="513" w:type="dxa"/>
            <w:vAlign w:val="center"/>
          </w:tcPr>
          <w:p w14:paraId="2D53B74A" w14:textId="77777777" w:rsidR="00226850" w:rsidRPr="00FE0D92" w:rsidRDefault="00226850" w:rsidP="00226850">
            <w:pPr>
              <w:pStyle w:val="ListParagraph"/>
              <w:numPr>
                <w:ilvl w:val="0"/>
                <w:numId w:val="36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FAB61E7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packaging operations manual or automated?</w:t>
            </w:r>
          </w:p>
        </w:tc>
        <w:tc>
          <w:tcPr>
            <w:tcW w:w="4536" w:type="dxa"/>
            <w:gridSpan w:val="2"/>
          </w:tcPr>
          <w:p w14:paraId="6CD7DAD1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Manual</w:t>
            </w:r>
          </w:p>
          <w:p w14:paraId="2FF28687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Automated</w:t>
            </w:r>
          </w:p>
        </w:tc>
      </w:tr>
    </w:tbl>
    <w:p w14:paraId="0939C429" w14:textId="77777777" w:rsidR="00226850" w:rsidRPr="008B5F84" w:rsidRDefault="00226850" w:rsidP="00226850">
      <w:pPr>
        <w:rPr>
          <w:rFonts w:ascii="Arial" w:hAnsi="Arial" w:cs="Arial"/>
          <w:sz w:val="22"/>
          <w:szCs w:val="22"/>
        </w:rPr>
      </w:pPr>
    </w:p>
    <w:p w14:paraId="082708A1" w14:textId="77777777" w:rsidR="00226850" w:rsidRPr="008B5F84" w:rsidRDefault="00226850" w:rsidP="00226850">
      <w:pPr>
        <w:rPr>
          <w:rFonts w:ascii="Arial" w:hAnsi="Arial" w:cs="Arial"/>
          <w:sz w:val="22"/>
          <w:szCs w:val="22"/>
        </w:rPr>
      </w:pPr>
    </w:p>
    <w:tbl>
      <w:tblPr>
        <w:tblW w:w="9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3"/>
        <w:gridCol w:w="4395"/>
        <w:gridCol w:w="1134"/>
        <w:gridCol w:w="56"/>
        <w:gridCol w:w="3346"/>
      </w:tblGrid>
      <w:tr w:rsidR="00226850" w:rsidRPr="00FE0D92" w14:paraId="02000752" w14:textId="77777777" w:rsidTr="00226850">
        <w:trPr>
          <w:jc w:val="center"/>
        </w:trPr>
        <w:tc>
          <w:tcPr>
            <w:tcW w:w="513" w:type="dxa"/>
            <w:shd w:val="clear" w:color="auto" w:fill="00325F"/>
            <w:vAlign w:val="center"/>
          </w:tcPr>
          <w:p w14:paraId="5C82B0A6" w14:textId="77777777" w:rsidR="00226850" w:rsidRPr="00E33C65" w:rsidRDefault="00226850" w:rsidP="0094623E">
            <w:pPr>
              <w:ind w:left="66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33C65">
              <w:rPr>
                <w:rFonts w:ascii="Arial" w:hAnsi="Arial" w:cs="Arial"/>
                <w:b/>
                <w:color w:val="FFFFFF"/>
                <w:sz w:val="20"/>
                <w:szCs w:val="20"/>
              </w:rPr>
              <w:t>H</w:t>
            </w:r>
          </w:p>
        </w:tc>
        <w:tc>
          <w:tcPr>
            <w:tcW w:w="8931" w:type="dxa"/>
            <w:gridSpan w:val="4"/>
            <w:shd w:val="clear" w:color="auto" w:fill="00325F"/>
            <w:vAlign w:val="center"/>
          </w:tcPr>
          <w:p w14:paraId="1CBFB7EF" w14:textId="77777777" w:rsidR="00226850" w:rsidRPr="00E33C65" w:rsidRDefault="00226850" w:rsidP="0094623E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33C65">
              <w:rPr>
                <w:rFonts w:ascii="Arial" w:hAnsi="Arial" w:cs="Arial"/>
                <w:b/>
                <w:color w:val="FFFFFF"/>
                <w:sz w:val="20"/>
                <w:szCs w:val="20"/>
              </w:rPr>
              <w:t>TESTING</w:t>
            </w:r>
          </w:p>
        </w:tc>
      </w:tr>
      <w:tr w:rsidR="00226850" w:rsidRPr="00FE0D92" w14:paraId="52F0433B" w14:textId="77777777" w:rsidTr="0094623E">
        <w:trPr>
          <w:jc w:val="center"/>
        </w:trPr>
        <w:tc>
          <w:tcPr>
            <w:tcW w:w="513" w:type="dxa"/>
            <w:vAlign w:val="center"/>
          </w:tcPr>
          <w:p w14:paraId="562590CE" w14:textId="77777777" w:rsidR="00226850" w:rsidRPr="00FE0D92" w:rsidRDefault="00226850" w:rsidP="00226850">
            <w:pPr>
              <w:pStyle w:val="ListParagraph"/>
              <w:numPr>
                <w:ilvl w:val="0"/>
                <w:numId w:val="36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A311BA2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finished product testing performed in-house or sub-contracted out?</w:t>
            </w:r>
          </w:p>
        </w:tc>
        <w:tc>
          <w:tcPr>
            <w:tcW w:w="1134" w:type="dxa"/>
          </w:tcPr>
          <w:p w14:paraId="48FDFCC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In-house</w:t>
            </w:r>
          </w:p>
          <w:p w14:paraId="52D8347D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Sub-contracted</w:t>
            </w:r>
          </w:p>
          <w:p w14:paraId="4B628E74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1EFFD95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sub-contracted, give details of companies:</w:t>
            </w:r>
          </w:p>
          <w:p w14:paraId="58410F2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7EEC9377" w14:textId="77777777" w:rsidTr="0094623E">
        <w:trPr>
          <w:jc w:val="center"/>
        </w:trPr>
        <w:tc>
          <w:tcPr>
            <w:tcW w:w="513" w:type="dxa"/>
            <w:vAlign w:val="center"/>
          </w:tcPr>
          <w:p w14:paraId="6650215F" w14:textId="77777777" w:rsidR="00226850" w:rsidRPr="00FE0D92" w:rsidRDefault="00226850" w:rsidP="00226850">
            <w:pPr>
              <w:pStyle w:val="ListParagraph"/>
              <w:numPr>
                <w:ilvl w:val="0"/>
                <w:numId w:val="36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2B1D2BC7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Is your testing laboratory UKAS or equivalent accredited?</w:t>
            </w:r>
          </w:p>
        </w:tc>
        <w:tc>
          <w:tcPr>
            <w:tcW w:w="1134" w:type="dxa"/>
          </w:tcPr>
          <w:p w14:paraId="19254B36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 </w:t>
            </w:r>
          </w:p>
          <w:p w14:paraId="46C308E5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402" w:type="dxa"/>
            <w:gridSpan w:val="2"/>
          </w:tcPr>
          <w:p w14:paraId="43390E76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attach copy of certificate</w:t>
            </w:r>
          </w:p>
        </w:tc>
      </w:tr>
      <w:tr w:rsidR="00226850" w:rsidRPr="00FE0D92" w14:paraId="3841A695" w14:textId="77777777" w:rsidTr="0094623E">
        <w:trPr>
          <w:jc w:val="center"/>
        </w:trPr>
        <w:tc>
          <w:tcPr>
            <w:tcW w:w="513" w:type="dxa"/>
            <w:vAlign w:val="center"/>
          </w:tcPr>
          <w:p w14:paraId="54E22AD3" w14:textId="77777777" w:rsidR="00226850" w:rsidRPr="00FE0D92" w:rsidRDefault="00226850" w:rsidP="00226850">
            <w:pPr>
              <w:pStyle w:val="ListParagraph"/>
              <w:numPr>
                <w:ilvl w:val="0"/>
                <w:numId w:val="36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0391BE64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incoming samples logged on receipt?</w:t>
            </w:r>
          </w:p>
        </w:tc>
        <w:tc>
          <w:tcPr>
            <w:tcW w:w="1134" w:type="dxa"/>
          </w:tcPr>
          <w:p w14:paraId="0941BEB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3A3E821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402" w:type="dxa"/>
            <w:gridSpan w:val="2"/>
          </w:tcPr>
          <w:p w14:paraId="0B129A9C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give details:</w:t>
            </w:r>
          </w:p>
          <w:p w14:paraId="63C200C0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A3BACA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3D2FB9DA" w14:textId="77777777" w:rsidTr="0094623E">
        <w:trPr>
          <w:jc w:val="center"/>
        </w:trPr>
        <w:tc>
          <w:tcPr>
            <w:tcW w:w="513" w:type="dxa"/>
            <w:vAlign w:val="center"/>
          </w:tcPr>
          <w:p w14:paraId="49A07BBE" w14:textId="77777777" w:rsidR="00226850" w:rsidRPr="00FE0D92" w:rsidRDefault="00226850" w:rsidP="00226850">
            <w:pPr>
              <w:pStyle w:val="ListParagraph"/>
              <w:numPr>
                <w:ilvl w:val="0"/>
                <w:numId w:val="36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2CB80B2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there documented testing procedures &amp; specifications?</w:t>
            </w:r>
          </w:p>
        </w:tc>
        <w:tc>
          <w:tcPr>
            <w:tcW w:w="1134" w:type="dxa"/>
          </w:tcPr>
          <w:p w14:paraId="2B90BCEC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6AAC76D5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402" w:type="dxa"/>
            <w:gridSpan w:val="2"/>
          </w:tcPr>
          <w:p w14:paraId="7557C60F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give details:</w:t>
            </w:r>
          </w:p>
          <w:p w14:paraId="435610E1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D2631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55885D02" w14:textId="77777777" w:rsidTr="0094623E">
        <w:trPr>
          <w:jc w:val="center"/>
        </w:trPr>
        <w:tc>
          <w:tcPr>
            <w:tcW w:w="513" w:type="dxa"/>
            <w:vAlign w:val="center"/>
          </w:tcPr>
          <w:p w14:paraId="6AF9B3E3" w14:textId="77777777" w:rsidR="00226850" w:rsidRPr="00FE0D92" w:rsidRDefault="00226850" w:rsidP="00226850">
            <w:pPr>
              <w:pStyle w:val="ListParagraph"/>
              <w:numPr>
                <w:ilvl w:val="0"/>
                <w:numId w:val="36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0877078D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How are test results documented?</w:t>
            </w:r>
          </w:p>
        </w:tc>
        <w:tc>
          <w:tcPr>
            <w:tcW w:w="4536" w:type="dxa"/>
            <w:gridSpan w:val="3"/>
          </w:tcPr>
          <w:p w14:paraId="596957E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Laboratory </w:t>
            </w:r>
            <w:proofErr w:type="gramStart"/>
            <w:r w:rsidRPr="00FE0D92">
              <w:rPr>
                <w:rFonts w:ascii="Arial" w:hAnsi="Arial" w:cs="Arial"/>
                <w:sz w:val="20"/>
                <w:szCs w:val="20"/>
              </w:rPr>
              <w:t>note books</w:t>
            </w:r>
            <w:proofErr w:type="gramEnd"/>
          </w:p>
          <w:p w14:paraId="395E3526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Results sheets</w:t>
            </w:r>
          </w:p>
          <w:p w14:paraId="6E29D2C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Other :__________________________</w:t>
            </w:r>
          </w:p>
        </w:tc>
      </w:tr>
      <w:tr w:rsidR="00226850" w:rsidRPr="00FE0D92" w14:paraId="7B1974CD" w14:textId="77777777" w:rsidTr="0094623E">
        <w:trPr>
          <w:jc w:val="center"/>
        </w:trPr>
        <w:tc>
          <w:tcPr>
            <w:tcW w:w="513" w:type="dxa"/>
            <w:vAlign w:val="center"/>
          </w:tcPr>
          <w:p w14:paraId="6B64F675" w14:textId="77777777" w:rsidR="00226850" w:rsidRPr="00FE0D92" w:rsidRDefault="00226850" w:rsidP="00226850">
            <w:pPr>
              <w:pStyle w:val="ListParagraph"/>
              <w:numPr>
                <w:ilvl w:val="0"/>
                <w:numId w:val="36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1B4FD374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test results verified by an independent check?</w:t>
            </w:r>
          </w:p>
        </w:tc>
        <w:tc>
          <w:tcPr>
            <w:tcW w:w="4536" w:type="dxa"/>
            <w:gridSpan w:val="3"/>
          </w:tcPr>
          <w:p w14:paraId="606FC0D0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3A44C3D4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46C2FBCD" w14:textId="77777777" w:rsidTr="0094623E">
        <w:trPr>
          <w:jc w:val="center"/>
        </w:trPr>
        <w:tc>
          <w:tcPr>
            <w:tcW w:w="513" w:type="dxa"/>
            <w:vAlign w:val="center"/>
          </w:tcPr>
          <w:p w14:paraId="1AA2E60B" w14:textId="77777777" w:rsidR="00226850" w:rsidRPr="00FE0D92" w:rsidRDefault="00226850" w:rsidP="00226850">
            <w:pPr>
              <w:pStyle w:val="ListParagraph"/>
              <w:numPr>
                <w:ilvl w:val="0"/>
                <w:numId w:val="36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65FFA5A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Is there a documented procedure for out of specification / trend results?</w:t>
            </w:r>
          </w:p>
        </w:tc>
        <w:tc>
          <w:tcPr>
            <w:tcW w:w="4536" w:type="dxa"/>
            <w:gridSpan w:val="3"/>
          </w:tcPr>
          <w:p w14:paraId="5B143E0A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329CDC7A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5D5624E2" w14:textId="77777777" w:rsidTr="0094623E">
        <w:trPr>
          <w:jc w:val="center"/>
        </w:trPr>
        <w:tc>
          <w:tcPr>
            <w:tcW w:w="513" w:type="dxa"/>
            <w:vAlign w:val="center"/>
          </w:tcPr>
          <w:p w14:paraId="4142CC40" w14:textId="77777777" w:rsidR="00226850" w:rsidRPr="00FE0D92" w:rsidRDefault="00226850" w:rsidP="00226850">
            <w:pPr>
              <w:pStyle w:val="ListParagraph"/>
              <w:numPr>
                <w:ilvl w:val="0"/>
                <w:numId w:val="36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3AA298DA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Is a Certificate of Analysis generated for each batch of material?</w:t>
            </w:r>
          </w:p>
        </w:tc>
        <w:tc>
          <w:tcPr>
            <w:tcW w:w="4536" w:type="dxa"/>
            <w:gridSpan w:val="3"/>
          </w:tcPr>
          <w:p w14:paraId="0ACEC8BA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39F73FC4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3C48D626" w14:textId="77777777" w:rsidTr="0094623E">
        <w:trPr>
          <w:jc w:val="center"/>
        </w:trPr>
        <w:tc>
          <w:tcPr>
            <w:tcW w:w="513" w:type="dxa"/>
            <w:vAlign w:val="center"/>
          </w:tcPr>
          <w:p w14:paraId="4CD1D468" w14:textId="77777777" w:rsidR="00226850" w:rsidRPr="00FE0D92" w:rsidRDefault="00226850" w:rsidP="00226850">
            <w:pPr>
              <w:pStyle w:val="ListParagraph"/>
              <w:numPr>
                <w:ilvl w:val="0"/>
                <w:numId w:val="36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28CE7F9C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What c</w:t>
            </w:r>
            <w:r>
              <w:rPr>
                <w:rFonts w:ascii="Arial" w:hAnsi="Arial" w:cs="Arial"/>
                <w:sz w:val="20"/>
                <w:szCs w:val="20"/>
              </w:rPr>
              <w:t>hecks are performed on balances and what is the frequency of checks?</w:t>
            </w:r>
          </w:p>
        </w:tc>
        <w:tc>
          <w:tcPr>
            <w:tcW w:w="4536" w:type="dxa"/>
            <w:gridSpan w:val="3"/>
          </w:tcPr>
          <w:p w14:paraId="150257BF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ECE63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76C922F1" w14:textId="77777777" w:rsidTr="0094623E">
        <w:trPr>
          <w:jc w:val="center"/>
        </w:trPr>
        <w:tc>
          <w:tcPr>
            <w:tcW w:w="513" w:type="dxa"/>
            <w:vAlign w:val="center"/>
          </w:tcPr>
          <w:p w14:paraId="514C478C" w14:textId="77777777" w:rsidR="00226850" w:rsidRPr="00FE0D92" w:rsidRDefault="00226850" w:rsidP="00226850">
            <w:pPr>
              <w:pStyle w:val="ListParagraph"/>
              <w:numPr>
                <w:ilvl w:val="0"/>
                <w:numId w:val="36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661943B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calibrated weights certified &amp; traceable to national standards?</w:t>
            </w:r>
          </w:p>
        </w:tc>
        <w:tc>
          <w:tcPr>
            <w:tcW w:w="4536" w:type="dxa"/>
            <w:gridSpan w:val="3"/>
          </w:tcPr>
          <w:p w14:paraId="18809B7D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18D9CE3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3B70B44F" w14:textId="77777777" w:rsidTr="0094623E">
        <w:trPr>
          <w:jc w:val="center"/>
        </w:trPr>
        <w:tc>
          <w:tcPr>
            <w:tcW w:w="513" w:type="dxa"/>
            <w:vAlign w:val="center"/>
          </w:tcPr>
          <w:p w14:paraId="1D4E6745" w14:textId="77777777" w:rsidR="00226850" w:rsidRPr="00FE0D92" w:rsidRDefault="00226850" w:rsidP="00226850">
            <w:pPr>
              <w:pStyle w:val="ListParagraph"/>
              <w:numPr>
                <w:ilvl w:val="0"/>
                <w:numId w:val="36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63DC954F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Is there a documented calibration &amp; maintenance programme for test equipment?</w:t>
            </w:r>
          </w:p>
        </w:tc>
        <w:tc>
          <w:tcPr>
            <w:tcW w:w="1190" w:type="dxa"/>
            <w:gridSpan w:val="2"/>
          </w:tcPr>
          <w:p w14:paraId="2058F056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0F08D7A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346" w:type="dxa"/>
          </w:tcPr>
          <w:p w14:paraId="6145F54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give details:</w:t>
            </w:r>
          </w:p>
          <w:p w14:paraId="53DFE6A2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9FAB05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5D9D89DA" w14:textId="77777777" w:rsidTr="0094623E">
        <w:trPr>
          <w:jc w:val="center"/>
        </w:trPr>
        <w:tc>
          <w:tcPr>
            <w:tcW w:w="513" w:type="dxa"/>
            <w:vAlign w:val="center"/>
          </w:tcPr>
          <w:p w14:paraId="6DC21E34" w14:textId="77777777" w:rsidR="00226850" w:rsidRPr="00FE0D92" w:rsidRDefault="00226850" w:rsidP="00226850">
            <w:pPr>
              <w:pStyle w:val="ListParagraph"/>
              <w:numPr>
                <w:ilvl w:val="0"/>
                <w:numId w:val="36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4B0D931F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How are reference standards controlled?</w:t>
            </w:r>
          </w:p>
          <w:p w14:paraId="62D1EB32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gridSpan w:val="3"/>
          </w:tcPr>
          <w:p w14:paraId="2A38BC53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524F8B28" w14:textId="77777777" w:rsidTr="0094623E">
        <w:trPr>
          <w:jc w:val="center"/>
        </w:trPr>
        <w:tc>
          <w:tcPr>
            <w:tcW w:w="513" w:type="dxa"/>
            <w:vAlign w:val="center"/>
          </w:tcPr>
          <w:p w14:paraId="7FBE57E4" w14:textId="77777777" w:rsidR="00226850" w:rsidRPr="00FE0D92" w:rsidRDefault="00226850" w:rsidP="00226850">
            <w:pPr>
              <w:pStyle w:val="ListParagraph"/>
              <w:numPr>
                <w:ilvl w:val="0"/>
                <w:numId w:val="36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443ED504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How are released / approved materials identified / labelled?</w:t>
            </w:r>
          </w:p>
        </w:tc>
        <w:tc>
          <w:tcPr>
            <w:tcW w:w="4536" w:type="dxa"/>
            <w:gridSpan w:val="3"/>
          </w:tcPr>
          <w:p w14:paraId="397ED8CA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9A6C33" w14:textId="77777777" w:rsidR="00226850" w:rsidRPr="008B5F84" w:rsidRDefault="00226850" w:rsidP="00226850">
      <w:pPr>
        <w:rPr>
          <w:rFonts w:ascii="Arial" w:hAnsi="Arial" w:cs="Arial"/>
          <w:sz w:val="22"/>
          <w:szCs w:val="22"/>
        </w:rPr>
      </w:pPr>
    </w:p>
    <w:p w14:paraId="4F35C53B" w14:textId="77777777" w:rsidR="00226850" w:rsidRPr="008B5F84" w:rsidRDefault="00226850" w:rsidP="00226850">
      <w:pPr>
        <w:rPr>
          <w:rFonts w:ascii="Arial" w:hAnsi="Arial" w:cs="Arial"/>
          <w:sz w:val="22"/>
          <w:szCs w:val="22"/>
        </w:rPr>
      </w:pPr>
    </w:p>
    <w:tbl>
      <w:tblPr>
        <w:tblW w:w="9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3"/>
        <w:gridCol w:w="4395"/>
        <w:gridCol w:w="1134"/>
        <w:gridCol w:w="56"/>
        <w:gridCol w:w="3346"/>
      </w:tblGrid>
      <w:tr w:rsidR="00226850" w:rsidRPr="00FE0D92" w14:paraId="3D86BCD6" w14:textId="77777777" w:rsidTr="00226850">
        <w:trPr>
          <w:jc w:val="center"/>
        </w:trPr>
        <w:tc>
          <w:tcPr>
            <w:tcW w:w="513" w:type="dxa"/>
            <w:shd w:val="clear" w:color="auto" w:fill="00325F"/>
            <w:vAlign w:val="center"/>
          </w:tcPr>
          <w:p w14:paraId="5CDC4711" w14:textId="77777777" w:rsidR="00226850" w:rsidRPr="00E33C65" w:rsidRDefault="00226850" w:rsidP="0094623E">
            <w:pPr>
              <w:ind w:left="66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33C65">
              <w:rPr>
                <w:rFonts w:ascii="Arial" w:hAnsi="Arial" w:cs="Arial"/>
                <w:b/>
                <w:color w:val="FFFFFF"/>
                <w:sz w:val="20"/>
                <w:szCs w:val="20"/>
              </w:rPr>
              <w:t>I</w:t>
            </w:r>
          </w:p>
        </w:tc>
        <w:tc>
          <w:tcPr>
            <w:tcW w:w="8931" w:type="dxa"/>
            <w:gridSpan w:val="4"/>
            <w:shd w:val="clear" w:color="auto" w:fill="00325F"/>
            <w:vAlign w:val="center"/>
          </w:tcPr>
          <w:p w14:paraId="099F40D4" w14:textId="77777777" w:rsidR="00226850" w:rsidRPr="00E33C65" w:rsidRDefault="00226850" w:rsidP="0094623E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33C65">
              <w:rPr>
                <w:rFonts w:ascii="Arial" w:hAnsi="Arial" w:cs="Arial"/>
                <w:b/>
                <w:color w:val="FFFFFF"/>
                <w:sz w:val="20"/>
                <w:szCs w:val="20"/>
              </w:rPr>
              <w:t>DISPATCH &amp; SHIPPING</w:t>
            </w:r>
          </w:p>
        </w:tc>
      </w:tr>
      <w:tr w:rsidR="00226850" w:rsidRPr="00FE0D92" w14:paraId="6FD372D6" w14:textId="77777777" w:rsidTr="0094623E">
        <w:trPr>
          <w:jc w:val="center"/>
        </w:trPr>
        <w:tc>
          <w:tcPr>
            <w:tcW w:w="513" w:type="dxa"/>
            <w:vAlign w:val="center"/>
          </w:tcPr>
          <w:p w14:paraId="750743F1" w14:textId="77777777" w:rsidR="00226850" w:rsidRPr="00FE0D92" w:rsidRDefault="00226850" w:rsidP="00226850">
            <w:pPr>
              <w:pStyle w:val="ListParagraph"/>
              <w:numPr>
                <w:ilvl w:val="0"/>
                <w:numId w:val="37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32C66B77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Are controls in place to prevent shipment of un-released supplies?</w:t>
            </w:r>
          </w:p>
        </w:tc>
        <w:tc>
          <w:tcPr>
            <w:tcW w:w="1190" w:type="dxa"/>
            <w:gridSpan w:val="2"/>
          </w:tcPr>
          <w:p w14:paraId="011571E7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2EBF4AD7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346" w:type="dxa"/>
          </w:tcPr>
          <w:p w14:paraId="7BA6DC1D" w14:textId="77777777" w:rsidR="00226850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give details:</w:t>
            </w:r>
          </w:p>
          <w:p w14:paraId="4B575136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792E0A5A" w14:textId="77777777" w:rsidTr="0094623E">
        <w:trPr>
          <w:jc w:val="center"/>
        </w:trPr>
        <w:tc>
          <w:tcPr>
            <w:tcW w:w="513" w:type="dxa"/>
            <w:vAlign w:val="center"/>
          </w:tcPr>
          <w:p w14:paraId="1DE95D00" w14:textId="77777777" w:rsidR="00226850" w:rsidRPr="00FE0D92" w:rsidRDefault="00226850" w:rsidP="00226850">
            <w:pPr>
              <w:pStyle w:val="ListParagraph"/>
              <w:numPr>
                <w:ilvl w:val="0"/>
                <w:numId w:val="37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1CA19A26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Is there a dedicated packing and shipment area for dispatch?</w:t>
            </w:r>
          </w:p>
        </w:tc>
        <w:tc>
          <w:tcPr>
            <w:tcW w:w="4536" w:type="dxa"/>
            <w:gridSpan w:val="3"/>
          </w:tcPr>
          <w:p w14:paraId="7EA372C7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5F77275D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236E01D6" w14:textId="77777777" w:rsidTr="0094623E">
        <w:trPr>
          <w:jc w:val="center"/>
        </w:trPr>
        <w:tc>
          <w:tcPr>
            <w:tcW w:w="513" w:type="dxa"/>
            <w:vAlign w:val="center"/>
          </w:tcPr>
          <w:p w14:paraId="76500A4A" w14:textId="77777777" w:rsidR="00226850" w:rsidRPr="00FE0D92" w:rsidRDefault="00226850" w:rsidP="00226850">
            <w:pPr>
              <w:pStyle w:val="ListParagraph"/>
              <w:numPr>
                <w:ilvl w:val="0"/>
                <w:numId w:val="37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7A7B2CA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Is the good-out area separate from the good-in area?</w:t>
            </w:r>
          </w:p>
        </w:tc>
        <w:tc>
          <w:tcPr>
            <w:tcW w:w="4536" w:type="dxa"/>
            <w:gridSpan w:val="3"/>
          </w:tcPr>
          <w:p w14:paraId="7782DD9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727C3E46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226850" w:rsidRPr="00FE0D92" w14:paraId="7C360529" w14:textId="77777777" w:rsidTr="0094623E">
        <w:trPr>
          <w:jc w:val="center"/>
        </w:trPr>
        <w:tc>
          <w:tcPr>
            <w:tcW w:w="513" w:type="dxa"/>
            <w:vAlign w:val="center"/>
          </w:tcPr>
          <w:p w14:paraId="4E4932B4" w14:textId="77777777" w:rsidR="00226850" w:rsidRPr="00FE0D92" w:rsidRDefault="00226850" w:rsidP="00226850">
            <w:pPr>
              <w:pStyle w:val="ListParagraph"/>
              <w:numPr>
                <w:ilvl w:val="0"/>
                <w:numId w:val="37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692AF390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Is there full batch traceability for items shipped?</w:t>
            </w:r>
          </w:p>
        </w:tc>
        <w:tc>
          <w:tcPr>
            <w:tcW w:w="1134" w:type="dxa"/>
          </w:tcPr>
          <w:p w14:paraId="2FCEC2CA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2A13934E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3402" w:type="dxa"/>
            <w:gridSpan w:val="2"/>
          </w:tcPr>
          <w:p w14:paraId="4C06DB98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If yes, please give details:</w:t>
            </w:r>
          </w:p>
          <w:p w14:paraId="3E234244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B201B1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F7DF14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6310AE0B" w14:textId="77777777" w:rsidTr="0094623E">
        <w:trPr>
          <w:jc w:val="center"/>
        </w:trPr>
        <w:tc>
          <w:tcPr>
            <w:tcW w:w="513" w:type="dxa"/>
            <w:vAlign w:val="center"/>
          </w:tcPr>
          <w:p w14:paraId="3F7102AF" w14:textId="77777777" w:rsidR="00226850" w:rsidRPr="00FE0D92" w:rsidRDefault="00226850" w:rsidP="00226850">
            <w:pPr>
              <w:pStyle w:val="ListParagraph"/>
              <w:numPr>
                <w:ilvl w:val="0"/>
                <w:numId w:val="37"/>
              </w:numPr>
              <w:ind w:left="426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4395" w:type="dxa"/>
          </w:tcPr>
          <w:p w14:paraId="6D80D919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Do you use an audited and approved courier</w:t>
            </w:r>
            <w:r>
              <w:rPr>
                <w:rFonts w:ascii="Arial" w:hAnsi="Arial" w:cs="Arial"/>
                <w:sz w:val="20"/>
                <w:szCs w:val="20"/>
              </w:rPr>
              <w:t>(s)</w:t>
            </w:r>
            <w:r w:rsidRPr="00FE0D9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536" w:type="dxa"/>
            <w:gridSpan w:val="3"/>
          </w:tcPr>
          <w:p w14:paraId="03159902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  <w:p w14:paraId="6E9B9E31" w14:textId="77777777" w:rsidR="00226850" w:rsidRPr="00FE0D92" w:rsidRDefault="00226850" w:rsidP="0094623E">
            <w:pPr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D9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E0D92">
              <w:rPr>
                <w:rFonts w:ascii="Arial" w:hAnsi="Arial" w:cs="Arial"/>
                <w:sz w:val="20"/>
                <w:szCs w:val="20"/>
              </w:rPr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0D9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0D92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</w:tbl>
    <w:p w14:paraId="11F1D0AA" w14:textId="77777777" w:rsidR="00226850" w:rsidRPr="008B5F84" w:rsidRDefault="00226850" w:rsidP="00226850">
      <w:pPr>
        <w:rPr>
          <w:rFonts w:ascii="Arial" w:hAnsi="Arial" w:cs="Arial"/>
          <w:sz w:val="22"/>
          <w:szCs w:val="22"/>
        </w:rPr>
      </w:pPr>
    </w:p>
    <w:p w14:paraId="04DEB61F" w14:textId="77777777" w:rsidR="00226850" w:rsidRPr="008B5F84" w:rsidRDefault="00226850" w:rsidP="00226850">
      <w:pPr>
        <w:rPr>
          <w:sz w:val="22"/>
          <w:szCs w:val="22"/>
        </w:rPr>
      </w:pP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0"/>
        <w:gridCol w:w="4118"/>
        <w:gridCol w:w="4104"/>
      </w:tblGrid>
      <w:tr w:rsidR="00226850" w:rsidRPr="00FE0D92" w14:paraId="2825C45F" w14:textId="77777777" w:rsidTr="00226850">
        <w:trPr>
          <w:jc w:val="center"/>
        </w:trPr>
        <w:tc>
          <w:tcPr>
            <w:tcW w:w="1250" w:type="dxa"/>
            <w:shd w:val="clear" w:color="auto" w:fill="00325F"/>
            <w:vAlign w:val="center"/>
          </w:tcPr>
          <w:p w14:paraId="6EFD64C1" w14:textId="77777777" w:rsidR="00226850" w:rsidRPr="00E33C65" w:rsidRDefault="00226850" w:rsidP="0094623E">
            <w:pPr>
              <w:widowControl w:val="0"/>
              <w:ind w:left="66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33C65">
              <w:rPr>
                <w:rFonts w:ascii="Arial" w:hAnsi="Arial" w:cs="Arial"/>
                <w:color w:val="FFFFFF"/>
                <w:sz w:val="20"/>
                <w:szCs w:val="20"/>
              </w:rPr>
              <w:br w:type="page"/>
            </w:r>
            <w:r w:rsidRPr="00E33C65">
              <w:rPr>
                <w:color w:val="FFFFFF"/>
              </w:rPr>
              <w:br w:type="page"/>
            </w:r>
            <w:r w:rsidRPr="00E33C65">
              <w:rPr>
                <w:color w:val="FFFFFF"/>
              </w:rPr>
              <w:br w:type="page"/>
            </w:r>
            <w:r w:rsidRPr="00E33C65">
              <w:rPr>
                <w:rFonts w:ascii="Arial" w:hAnsi="Arial" w:cs="Arial"/>
                <w:b/>
                <w:color w:val="FFFFFF"/>
                <w:sz w:val="20"/>
                <w:szCs w:val="20"/>
              </w:rPr>
              <w:t>J</w:t>
            </w:r>
          </w:p>
        </w:tc>
        <w:tc>
          <w:tcPr>
            <w:tcW w:w="8222" w:type="dxa"/>
            <w:gridSpan w:val="2"/>
            <w:shd w:val="clear" w:color="auto" w:fill="00325F"/>
            <w:vAlign w:val="center"/>
          </w:tcPr>
          <w:p w14:paraId="0A0F2160" w14:textId="77777777" w:rsidR="00226850" w:rsidRPr="00E33C65" w:rsidRDefault="00226850" w:rsidP="0094623E">
            <w:pPr>
              <w:widowControl w:val="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33C65">
              <w:rPr>
                <w:rFonts w:ascii="Arial" w:hAnsi="Arial" w:cs="Arial"/>
                <w:b/>
                <w:color w:val="FFFFFF"/>
                <w:sz w:val="20"/>
                <w:szCs w:val="20"/>
              </w:rPr>
              <w:t>ATTACHMENTS</w:t>
            </w:r>
          </w:p>
          <w:p w14:paraId="01800AAA" w14:textId="77777777" w:rsidR="00226850" w:rsidRPr="00E33C65" w:rsidRDefault="00226850" w:rsidP="0094623E">
            <w:pPr>
              <w:widowControl w:val="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33C65">
              <w:rPr>
                <w:rFonts w:ascii="Arial" w:hAnsi="Arial" w:cs="Arial"/>
                <w:b/>
                <w:color w:val="FFFFFF"/>
                <w:sz w:val="20"/>
                <w:szCs w:val="20"/>
              </w:rPr>
              <w:t>(Please reference any documents as attachments to the completed questionnaire)</w:t>
            </w:r>
          </w:p>
        </w:tc>
      </w:tr>
      <w:tr w:rsidR="00226850" w:rsidRPr="00FE0D92" w14:paraId="2130B476" w14:textId="77777777" w:rsidTr="0094623E">
        <w:trPr>
          <w:jc w:val="center"/>
        </w:trPr>
        <w:tc>
          <w:tcPr>
            <w:tcW w:w="1250" w:type="dxa"/>
            <w:shd w:val="clear" w:color="auto" w:fill="F2F2F2"/>
            <w:vAlign w:val="center"/>
          </w:tcPr>
          <w:p w14:paraId="4BEB3539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Attachment Number</w:t>
            </w:r>
          </w:p>
        </w:tc>
        <w:tc>
          <w:tcPr>
            <w:tcW w:w="4118" w:type="dxa"/>
            <w:shd w:val="clear" w:color="auto" w:fill="F2F2F2"/>
            <w:vAlign w:val="center"/>
          </w:tcPr>
          <w:p w14:paraId="1965A057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Document reference</w:t>
            </w:r>
          </w:p>
        </w:tc>
        <w:tc>
          <w:tcPr>
            <w:tcW w:w="4104" w:type="dxa"/>
            <w:shd w:val="clear" w:color="auto" w:fill="F2F2F2"/>
            <w:vAlign w:val="center"/>
          </w:tcPr>
          <w:p w14:paraId="6AC4F67B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0D92">
              <w:rPr>
                <w:rFonts w:ascii="Arial" w:hAnsi="Arial" w:cs="Arial"/>
                <w:sz w:val="20"/>
                <w:szCs w:val="20"/>
              </w:rPr>
              <w:t>Document Title</w:t>
            </w:r>
          </w:p>
        </w:tc>
      </w:tr>
      <w:tr w:rsidR="00226850" w:rsidRPr="00FE0D92" w14:paraId="43F4F6EF" w14:textId="77777777" w:rsidTr="0094623E">
        <w:trPr>
          <w:trHeight w:val="454"/>
          <w:jc w:val="center"/>
        </w:trPr>
        <w:tc>
          <w:tcPr>
            <w:tcW w:w="1250" w:type="dxa"/>
            <w:shd w:val="clear" w:color="auto" w:fill="F2F2F2"/>
            <w:vAlign w:val="center"/>
          </w:tcPr>
          <w:p w14:paraId="6487DC5F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8" w:type="dxa"/>
            <w:shd w:val="clear" w:color="auto" w:fill="F2F2F2"/>
            <w:vAlign w:val="center"/>
          </w:tcPr>
          <w:p w14:paraId="4B1E099E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shd w:val="clear" w:color="auto" w:fill="F2F2F2"/>
            <w:vAlign w:val="center"/>
          </w:tcPr>
          <w:p w14:paraId="5A63DBD2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77493217" w14:textId="77777777" w:rsidTr="0094623E">
        <w:trPr>
          <w:trHeight w:val="454"/>
          <w:jc w:val="center"/>
        </w:trPr>
        <w:tc>
          <w:tcPr>
            <w:tcW w:w="1250" w:type="dxa"/>
            <w:shd w:val="clear" w:color="auto" w:fill="F2F2F2"/>
            <w:vAlign w:val="center"/>
          </w:tcPr>
          <w:p w14:paraId="27B1FB07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8" w:type="dxa"/>
            <w:shd w:val="clear" w:color="auto" w:fill="F2F2F2"/>
            <w:vAlign w:val="center"/>
          </w:tcPr>
          <w:p w14:paraId="71F80AF7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shd w:val="clear" w:color="auto" w:fill="F2F2F2"/>
            <w:vAlign w:val="center"/>
          </w:tcPr>
          <w:p w14:paraId="53C99440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21401480" w14:textId="77777777" w:rsidTr="0094623E">
        <w:trPr>
          <w:trHeight w:val="454"/>
          <w:jc w:val="center"/>
        </w:trPr>
        <w:tc>
          <w:tcPr>
            <w:tcW w:w="1250" w:type="dxa"/>
            <w:shd w:val="clear" w:color="auto" w:fill="F2F2F2"/>
            <w:vAlign w:val="center"/>
          </w:tcPr>
          <w:p w14:paraId="4E138A33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8" w:type="dxa"/>
            <w:shd w:val="clear" w:color="auto" w:fill="F2F2F2"/>
            <w:vAlign w:val="center"/>
          </w:tcPr>
          <w:p w14:paraId="5EA9AB74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shd w:val="clear" w:color="auto" w:fill="F2F2F2"/>
            <w:vAlign w:val="center"/>
          </w:tcPr>
          <w:p w14:paraId="2E2374AE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1D85284A" w14:textId="77777777" w:rsidTr="0094623E">
        <w:trPr>
          <w:trHeight w:val="454"/>
          <w:jc w:val="center"/>
        </w:trPr>
        <w:tc>
          <w:tcPr>
            <w:tcW w:w="1250" w:type="dxa"/>
            <w:shd w:val="clear" w:color="auto" w:fill="F2F2F2"/>
            <w:vAlign w:val="center"/>
          </w:tcPr>
          <w:p w14:paraId="325F2B72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8" w:type="dxa"/>
            <w:shd w:val="clear" w:color="auto" w:fill="F2F2F2"/>
            <w:vAlign w:val="center"/>
          </w:tcPr>
          <w:p w14:paraId="0812900E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shd w:val="clear" w:color="auto" w:fill="F2F2F2"/>
            <w:vAlign w:val="center"/>
          </w:tcPr>
          <w:p w14:paraId="4B2D222E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46EEC04D" w14:textId="77777777" w:rsidTr="0094623E">
        <w:trPr>
          <w:trHeight w:val="454"/>
          <w:jc w:val="center"/>
        </w:trPr>
        <w:tc>
          <w:tcPr>
            <w:tcW w:w="1250" w:type="dxa"/>
            <w:shd w:val="clear" w:color="auto" w:fill="F2F2F2"/>
            <w:vAlign w:val="center"/>
          </w:tcPr>
          <w:p w14:paraId="18674FBD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8" w:type="dxa"/>
            <w:shd w:val="clear" w:color="auto" w:fill="F2F2F2"/>
            <w:vAlign w:val="center"/>
          </w:tcPr>
          <w:p w14:paraId="4E6AC99F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shd w:val="clear" w:color="auto" w:fill="F2F2F2"/>
            <w:vAlign w:val="center"/>
          </w:tcPr>
          <w:p w14:paraId="71C5A8EF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66FBFED8" w14:textId="77777777" w:rsidTr="0094623E">
        <w:trPr>
          <w:trHeight w:val="454"/>
          <w:jc w:val="center"/>
        </w:trPr>
        <w:tc>
          <w:tcPr>
            <w:tcW w:w="1250" w:type="dxa"/>
            <w:shd w:val="clear" w:color="auto" w:fill="F2F2F2"/>
            <w:vAlign w:val="center"/>
          </w:tcPr>
          <w:p w14:paraId="50541DF7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8" w:type="dxa"/>
            <w:shd w:val="clear" w:color="auto" w:fill="F2F2F2"/>
            <w:vAlign w:val="center"/>
          </w:tcPr>
          <w:p w14:paraId="460E7E52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shd w:val="clear" w:color="auto" w:fill="F2F2F2"/>
            <w:vAlign w:val="center"/>
          </w:tcPr>
          <w:p w14:paraId="3510F7B7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411D9D77" w14:textId="77777777" w:rsidTr="0094623E">
        <w:trPr>
          <w:trHeight w:val="454"/>
          <w:jc w:val="center"/>
        </w:trPr>
        <w:tc>
          <w:tcPr>
            <w:tcW w:w="1250" w:type="dxa"/>
            <w:shd w:val="clear" w:color="auto" w:fill="F2F2F2"/>
            <w:vAlign w:val="center"/>
          </w:tcPr>
          <w:p w14:paraId="6C6C9CBA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8" w:type="dxa"/>
            <w:shd w:val="clear" w:color="auto" w:fill="F2F2F2"/>
            <w:vAlign w:val="center"/>
          </w:tcPr>
          <w:p w14:paraId="1DC579DE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shd w:val="clear" w:color="auto" w:fill="F2F2F2"/>
            <w:vAlign w:val="center"/>
          </w:tcPr>
          <w:p w14:paraId="3BE0FB83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132D29AB" w14:textId="77777777" w:rsidTr="0094623E">
        <w:trPr>
          <w:trHeight w:val="454"/>
          <w:jc w:val="center"/>
        </w:trPr>
        <w:tc>
          <w:tcPr>
            <w:tcW w:w="1250" w:type="dxa"/>
            <w:shd w:val="clear" w:color="auto" w:fill="F2F2F2"/>
            <w:vAlign w:val="center"/>
          </w:tcPr>
          <w:p w14:paraId="282EC602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8" w:type="dxa"/>
            <w:shd w:val="clear" w:color="auto" w:fill="F2F2F2"/>
            <w:vAlign w:val="center"/>
          </w:tcPr>
          <w:p w14:paraId="256F0429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shd w:val="clear" w:color="auto" w:fill="F2F2F2"/>
            <w:vAlign w:val="center"/>
          </w:tcPr>
          <w:p w14:paraId="2EFF4CAC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04F67895" w14:textId="77777777" w:rsidTr="0094623E">
        <w:trPr>
          <w:trHeight w:val="454"/>
          <w:jc w:val="center"/>
        </w:trPr>
        <w:tc>
          <w:tcPr>
            <w:tcW w:w="1250" w:type="dxa"/>
            <w:shd w:val="clear" w:color="auto" w:fill="F2F2F2"/>
            <w:vAlign w:val="center"/>
          </w:tcPr>
          <w:p w14:paraId="46A44E07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8" w:type="dxa"/>
            <w:shd w:val="clear" w:color="auto" w:fill="F2F2F2"/>
            <w:vAlign w:val="center"/>
          </w:tcPr>
          <w:p w14:paraId="28523245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shd w:val="clear" w:color="auto" w:fill="F2F2F2"/>
            <w:vAlign w:val="center"/>
          </w:tcPr>
          <w:p w14:paraId="745F3EBB" w14:textId="77777777" w:rsidR="00226850" w:rsidRPr="00FE0D92" w:rsidRDefault="00226850" w:rsidP="0094623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7CAE49" w14:textId="77777777" w:rsidR="00226850" w:rsidRPr="008B5F84" w:rsidRDefault="00226850" w:rsidP="00226850">
      <w:pPr>
        <w:widowControl w:val="0"/>
        <w:rPr>
          <w:rFonts w:ascii="Arial" w:hAnsi="Arial" w:cs="Arial"/>
          <w:sz w:val="22"/>
          <w:szCs w:val="22"/>
        </w:rPr>
      </w:pPr>
    </w:p>
    <w:p w14:paraId="103735A3" w14:textId="77777777" w:rsidR="00226850" w:rsidRDefault="00226850" w:rsidP="00226850">
      <w:pPr>
        <w:keepNext/>
        <w:jc w:val="center"/>
        <w:rPr>
          <w:rFonts w:ascii="Arial" w:hAnsi="Arial" w:cs="Arial"/>
          <w:sz w:val="20"/>
          <w:szCs w:val="20"/>
        </w:rPr>
      </w:pP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51"/>
        <w:gridCol w:w="4466"/>
      </w:tblGrid>
      <w:tr w:rsidR="00226850" w:rsidRPr="00FE0D92" w14:paraId="40DBB158" w14:textId="77777777" w:rsidTr="00226850">
        <w:trPr>
          <w:jc w:val="center"/>
        </w:trPr>
        <w:tc>
          <w:tcPr>
            <w:tcW w:w="9417" w:type="dxa"/>
            <w:gridSpan w:val="2"/>
            <w:shd w:val="clear" w:color="auto" w:fill="00325F"/>
          </w:tcPr>
          <w:p w14:paraId="31115F4B" w14:textId="77777777" w:rsidR="00226850" w:rsidRDefault="00226850" w:rsidP="0094623E">
            <w:pPr>
              <w:keepNext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AUTHORISATION</w:t>
            </w:r>
          </w:p>
          <w:p w14:paraId="0281991D" w14:textId="77777777" w:rsidR="00226850" w:rsidRPr="00925DD9" w:rsidRDefault="00226850" w:rsidP="0094623E">
            <w:pPr>
              <w:keepNext/>
              <w:jc w:val="center"/>
              <w:rPr>
                <w:rFonts w:ascii="Arial" w:hAnsi="Arial" w:cs="Arial"/>
                <w:i/>
                <w:color w:val="FFFFFF"/>
                <w:sz w:val="20"/>
                <w:szCs w:val="20"/>
              </w:rPr>
            </w:pPr>
            <w:r w:rsidRPr="00925DD9">
              <w:rPr>
                <w:rFonts w:ascii="Arial" w:hAnsi="Arial" w:cs="Arial"/>
                <w:i/>
                <w:color w:val="FFFFFF"/>
                <w:sz w:val="20"/>
                <w:szCs w:val="20"/>
              </w:rPr>
              <w:t>(To be completed by representative from organisation/lab)</w:t>
            </w:r>
          </w:p>
        </w:tc>
      </w:tr>
      <w:tr w:rsidR="00226850" w:rsidRPr="00FE0D92" w14:paraId="435D00A9" w14:textId="77777777" w:rsidTr="0094623E">
        <w:trPr>
          <w:jc w:val="center"/>
        </w:trPr>
        <w:tc>
          <w:tcPr>
            <w:tcW w:w="4951" w:type="dxa"/>
          </w:tcPr>
          <w:p w14:paraId="472F6592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  <w:r w:rsidRPr="00FE0D9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0587267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  <w:p w14:paraId="5C297D28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6" w:type="dxa"/>
          </w:tcPr>
          <w:p w14:paraId="3EB35A06" w14:textId="77777777" w:rsidR="00226850" w:rsidRDefault="00226850" w:rsidP="0094623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Job Title</w:t>
            </w:r>
            <w:r w:rsidRPr="00FE0D9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1916F07" w14:textId="77777777" w:rsidR="00226850" w:rsidRPr="00FE0D92" w:rsidRDefault="00226850" w:rsidP="0094623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683BC57F" w14:textId="77777777" w:rsidTr="0094623E">
        <w:trPr>
          <w:jc w:val="center"/>
        </w:trPr>
        <w:tc>
          <w:tcPr>
            <w:tcW w:w="4951" w:type="dxa"/>
          </w:tcPr>
          <w:p w14:paraId="61EF382C" w14:textId="77777777" w:rsidR="00226850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  <w:r w:rsidRPr="00FE0D9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14AE10D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  <w:p w14:paraId="20A88D3C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6" w:type="dxa"/>
          </w:tcPr>
          <w:p w14:paraId="7D3F04A5" w14:textId="77777777" w:rsidR="00226850" w:rsidRDefault="00226850" w:rsidP="0094623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  <w:r w:rsidRPr="00FE0D9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5A22393" w14:textId="77777777" w:rsidR="00226850" w:rsidRPr="00FE0D92" w:rsidRDefault="00226850" w:rsidP="0094623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48628" w14:textId="77777777" w:rsidR="00226850" w:rsidRDefault="00226850" w:rsidP="00226850">
      <w:pPr>
        <w:tabs>
          <w:tab w:val="left" w:pos="720"/>
        </w:tabs>
        <w:jc w:val="center"/>
        <w:rPr>
          <w:rFonts w:ascii="Arial" w:hAnsi="Arial" w:cs="Arial"/>
          <w:sz w:val="28"/>
          <w:szCs w:val="28"/>
        </w:rPr>
      </w:pP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67"/>
        <w:gridCol w:w="41"/>
        <w:gridCol w:w="4709"/>
      </w:tblGrid>
      <w:tr w:rsidR="00226850" w:rsidRPr="00FE0D92" w14:paraId="50C4FE64" w14:textId="77777777" w:rsidTr="00226850">
        <w:trPr>
          <w:jc w:val="center"/>
        </w:trPr>
        <w:tc>
          <w:tcPr>
            <w:tcW w:w="9417" w:type="dxa"/>
            <w:gridSpan w:val="3"/>
            <w:shd w:val="clear" w:color="auto" w:fill="00325F"/>
          </w:tcPr>
          <w:p w14:paraId="266B9163" w14:textId="77777777" w:rsidR="00226850" w:rsidRDefault="00226850" w:rsidP="0094623E">
            <w:pPr>
              <w:keepNext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lastRenderedPageBreak/>
              <w:t>OUTCOME</w:t>
            </w:r>
          </w:p>
          <w:p w14:paraId="07B5492D" w14:textId="77777777" w:rsidR="00226850" w:rsidRPr="00791235" w:rsidRDefault="00226850" w:rsidP="0094623E">
            <w:pPr>
              <w:keepNext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D11EDD">
              <w:rPr>
                <w:rFonts w:ascii="Arial" w:hAnsi="Arial" w:cs="Arial"/>
                <w:color w:val="FFFFFF"/>
                <w:sz w:val="20"/>
                <w:szCs w:val="20"/>
              </w:rPr>
              <w:t>(</w:t>
            </w:r>
            <w:r w:rsidRPr="00861006">
              <w:rPr>
                <w:rFonts w:ascii="Arial" w:hAnsi="Arial" w:cs="Arial"/>
                <w:i/>
                <w:color w:val="FFFFFF"/>
                <w:sz w:val="20"/>
                <w:szCs w:val="20"/>
              </w:rPr>
              <w:t xml:space="preserve">To be completed by </w:t>
            </w:r>
            <w:r>
              <w:rPr>
                <w:rFonts w:ascii="Arial" w:hAnsi="Arial" w:cs="Arial"/>
                <w:i/>
                <w:color w:val="FFFFFF"/>
                <w:sz w:val="20"/>
                <w:szCs w:val="20"/>
              </w:rPr>
              <w:t xml:space="preserve">ACCORD </w:t>
            </w:r>
            <w:r w:rsidRPr="00861006">
              <w:rPr>
                <w:rFonts w:ascii="Arial" w:hAnsi="Arial" w:cs="Arial"/>
                <w:i/>
                <w:color w:val="FFFFFF"/>
                <w:sz w:val="20"/>
                <w:szCs w:val="20"/>
              </w:rPr>
              <w:t>QA Manager, or designee</w:t>
            </w:r>
            <w:r w:rsidRPr="00861006">
              <w:rPr>
                <w:rFonts w:ascii="Arial" w:hAnsi="Arial" w:cs="Arial"/>
                <w:color w:val="FFFFFF"/>
                <w:sz w:val="20"/>
                <w:szCs w:val="20"/>
              </w:rPr>
              <w:t>)</w:t>
            </w:r>
          </w:p>
        </w:tc>
      </w:tr>
      <w:tr w:rsidR="00226850" w:rsidRPr="00FE0D92" w14:paraId="2FBCAFD8" w14:textId="77777777" w:rsidTr="0094623E">
        <w:trPr>
          <w:jc w:val="center"/>
        </w:trPr>
        <w:tc>
          <w:tcPr>
            <w:tcW w:w="4708" w:type="dxa"/>
            <w:gridSpan w:val="2"/>
            <w:vAlign w:val="center"/>
          </w:tcPr>
          <w:p w14:paraId="30602143" w14:textId="77777777" w:rsidR="00226850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the roles and responsibilities allocated to the vendor described in an agreement?</w:t>
            </w:r>
          </w:p>
          <w:p w14:paraId="72E8E67F" w14:textId="7E563203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Commitment to </w:t>
            </w:r>
            <w:r w:rsidR="00A66554">
              <w:rPr>
                <w:rFonts w:ascii="Arial" w:hAnsi="Arial" w:cs="Arial"/>
                <w:sz w:val="20"/>
                <w:szCs w:val="20"/>
              </w:rPr>
              <w:t>supplier</w:t>
            </w:r>
            <w:r>
              <w:rPr>
                <w:rFonts w:ascii="Arial" w:hAnsi="Arial" w:cs="Arial"/>
                <w:sz w:val="20"/>
                <w:szCs w:val="20"/>
              </w:rPr>
              <w:t xml:space="preserve"> always being in receipt of current protocol?</w:t>
            </w:r>
          </w:p>
        </w:tc>
        <w:tc>
          <w:tcPr>
            <w:tcW w:w="4709" w:type="dxa"/>
          </w:tcPr>
          <w:p w14:paraId="6BDF8A33" w14:textId="77777777" w:rsidR="00226850" w:rsidRPr="005F12C4" w:rsidRDefault="00226850" w:rsidP="0094623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F12C4">
              <w:rPr>
                <w:rFonts w:ascii="Arial" w:hAnsi="Arial" w:cs="Arial"/>
                <w:b/>
                <w:i/>
                <w:sz w:val="20"/>
                <w:szCs w:val="20"/>
              </w:rPr>
              <w:t>Yes/No</w:t>
            </w:r>
          </w:p>
          <w:p w14:paraId="79C5AE4D" w14:textId="77777777" w:rsidR="00226850" w:rsidRPr="00FE0D92" w:rsidRDefault="00226850" w:rsidP="0094623E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2C4">
              <w:rPr>
                <w:rFonts w:ascii="Arial" w:hAnsi="Arial" w:cs="Arial"/>
                <w:b/>
                <w:i/>
                <w:sz w:val="20"/>
                <w:szCs w:val="20"/>
              </w:rPr>
              <w:t>(delete as appropriate)</w:t>
            </w:r>
          </w:p>
        </w:tc>
      </w:tr>
      <w:tr w:rsidR="00226850" w:rsidRPr="00FE0D92" w14:paraId="175CC86F" w14:textId="77777777" w:rsidTr="0094623E">
        <w:trPr>
          <w:jc w:val="center"/>
        </w:trPr>
        <w:tc>
          <w:tcPr>
            <w:tcW w:w="4708" w:type="dxa"/>
            <w:gridSpan w:val="2"/>
            <w:vAlign w:val="center"/>
          </w:tcPr>
          <w:p w14:paraId="74B2AC49" w14:textId="77777777" w:rsidR="00226850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Vendor approved?</w:t>
            </w:r>
          </w:p>
          <w:p w14:paraId="05885CEA" w14:textId="77777777" w:rsidR="00226850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9" w:type="dxa"/>
          </w:tcPr>
          <w:p w14:paraId="5B61422A" w14:textId="77777777" w:rsidR="00226850" w:rsidRPr="005F12C4" w:rsidRDefault="00226850" w:rsidP="0094623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F12C4">
              <w:rPr>
                <w:rFonts w:ascii="Arial" w:hAnsi="Arial" w:cs="Arial"/>
                <w:b/>
                <w:i/>
                <w:sz w:val="20"/>
                <w:szCs w:val="20"/>
              </w:rPr>
              <w:t>Yes/No</w:t>
            </w:r>
          </w:p>
          <w:p w14:paraId="3D343833" w14:textId="77777777" w:rsidR="00226850" w:rsidRPr="005F12C4" w:rsidRDefault="00226850" w:rsidP="0094623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F12C4">
              <w:rPr>
                <w:rFonts w:ascii="Arial" w:hAnsi="Arial" w:cs="Arial"/>
                <w:b/>
                <w:i/>
                <w:sz w:val="20"/>
                <w:szCs w:val="20"/>
              </w:rPr>
              <w:t>(delete as appropriate)</w:t>
            </w:r>
          </w:p>
        </w:tc>
      </w:tr>
      <w:tr w:rsidR="00226850" w:rsidRPr="00FE0D92" w14:paraId="0742A8D0" w14:textId="77777777" w:rsidTr="0094623E">
        <w:trPr>
          <w:jc w:val="center"/>
        </w:trPr>
        <w:tc>
          <w:tcPr>
            <w:tcW w:w="9417" w:type="dxa"/>
            <w:gridSpan w:val="3"/>
          </w:tcPr>
          <w:p w14:paraId="5D81FDE0" w14:textId="77777777" w:rsidR="00226850" w:rsidRDefault="00226850" w:rsidP="0094623E">
            <w:pPr>
              <w:keepNext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F12C4">
              <w:rPr>
                <w:rFonts w:ascii="Arial" w:hAnsi="Arial" w:cs="Arial"/>
                <w:b/>
                <w:i/>
                <w:sz w:val="20"/>
                <w:szCs w:val="20"/>
              </w:rPr>
              <w:t>Comments:</w:t>
            </w:r>
          </w:p>
          <w:p w14:paraId="5EF55303" w14:textId="77777777" w:rsidR="00226850" w:rsidRPr="005F12C4" w:rsidRDefault="00226850" w:rsidP="0094623E">
            <w:pPr>
              <w:keepNext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047E95BA" w14:textId="77777777" w:rsidR="00226850" w:rsidRPr="00217DF6" w:rsidRDefault="00226850" w:rsidP="0094623E">
            <w:pPr>
              <w:rPr>
                <w:rFonts w:ascii="Arial" w:hAnsi="Arial" w:cs="Arial"/>
                <w:b/>
                <w:i/>
              </w:rPr>
            </w:pPr>
          </w:p>
        </w:tc>
      </w:tr>
      <w:tr w:rsidR="00226850" w:rsidRPr="00FE0D92" w14:paraId="297BEF26" w14:textId="77777777" w:rsidTr="0094623E">
        <w:trPr>
          <w:jc w:val="center"/>
        </w:trPr>
        <w:tc>
          <w:tcPr>
            <w:tcW w:w="9417" w:type="dxa"/>
            <w:gridSpan w:val="3"/>
          </w:tcPr>
          <w:p w14:paraId="2352D56F" w14:textId="77777777" w:rsidR="00226850" w:rsidRDefault="00226850" w:rsidP="0094623E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F12C4">
              <w:rPr>
                <w:rFonts w:ascii="Arial" w:hAnsi="Arial" w:cs="Arial"/>
                <w:b/>
                <w:i/>
                <w:sz w:val="20"/>
                <w:szCs w:val="20"/>
              </w:rPr>
              <w:t>If not approved, actions to be taken (pre-qualification audit etc)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3BD2BAB2" w14:textId="77777777" w:rsidR="00226850" w:rsidRDefault="00226850" w:rsidP="0094623E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1E51216C" w14:textId="77777777" w:rsidR="00226850" w:rsidRPr="005F12C4" w:rsidRDefault="00226850" w:rsidP="0094623E">
            <w:pPr>
              <w:rPr>
                <w:rFonts w:ascii="Arial" w:hAnsi="Arial" w:cs="Arial"/>
                <w:b/>
                <w:i/>
              </w:rPr>
            </w:pPr>
          </w:p>
        </w:tc>
      </w:tr>
      <w:tr w:rsidR="00226850" w:rsidRPr="00FE0D92" w14:paraId="2AF340B6" w14:textId="77777777" w:rsidTr="0094623E">
        <w:trPr>
          <w:jc w:val="center"/>
        </w:trPr>
        <w:tc>
          <w:tcPr>
            <w:tcW w:w="4667" w:type="dxa"/>
          </w:tcPr>
          <w:p w14:paraId="12924027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  <w:r w:rsidRPr="00FE0D9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FB3C641" w14:textId="77777777" w:rsidR="00226850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  <w:p w14:paraId="7EC953EC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0" w:type="dxa"/>
            <w:gridSpan w:val="2"/>
          </w:tcPr>
          <w:p w14:paraId="0CA57A4D" w14:textId="77777777" w:rsidR="00226850" w:rsidRDefault="00226850" w:rsidP="0094623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Job Title</w:t>
            </w:r>
            <w:r w:rsidRPr="00FE0D9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3518F4C" w14:textId="77777777" w:rsidR="00226850" w:rsidRPr="00FE0D92" w:rsidRDefault="00226850" w:rsidP="0094623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850" w:rsidRPr="00FE0D92" w14:paraId="078C7EE3" w14:textId="77777777" w:rsidTr="0094623E">
        <w:trPr>
          <w:jc w:val="center"/>
        </w:trPr>
        <w:tc>
          <w:tcPr>
            <w:tcW w:w="4667" w:type="dxa"/>
          </w:tcPr>
          <w:p w14:paraId="51064162" w14:textId="77777777" w:rsidR="00226850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</w:t>
            </w:r>
            <w:r w:rsidRPr="00FE0D92">
              <w:rPr>
                <w:rFonts w:ascii="Arial" w:hAnsi="Arial" w:cs="Arial"/>
                <w:sz w:val="20"/>
                <w:szCs w:val="20"/>
              </w:rPr>
              <w:t>e:</w:t>
            </w:r>
          </w:p>
          <w:p w14:paraId="78074070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  <w:p w14:paraId="494001D9" w14:textId="77777777" w:rsidR="00226850" w:rsidRPr="00FE0D92" w:rsidRDefault="00226850" w:rsidP="0094623E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0" w:type="dxa"/>
            <w:gridSpan w:val="2"/>
          </w:tcPr>
          <w:p w14:paraId="3793B0BB" w14:textId="77777777" w:rsidR="00226850" w:rsidRDefault="00226850" w:rsidP="0094623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Date:</w:t>
            </w:r>
          </w:p>
          <w:p w14:paraId="37EFDA0A" w14:textId="77777777" w:rsidR="00226850" w:rsidRPr="00FE0D92" w:rsidRDefault="00226850" w:rsidP="0094623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EC885B" w14:textId="77777777" w:rsidR="00226850" w:rsidRPr="005569D8" w:rsidRDefault="00226850" w:rsidP="00226850">
      <w:pPr>
        <w:tabs>
          <w:tab w:val="left" w:pos="720"/>
        </w:tabs>
        <w:jc w:val="both"/>
        <w:rPr>
          <w:rFonts w:ascii="Arial" w:hAnsi="Arial" w:cs="Arial"/>
          <w:i/>
        </w:rPr>
      </w:pPr>
    </w:p>
    <w:p w14:paraId="58BC2A4F" w14:textId="77777777" w:rsidR="00226850" w:rsidRPr="00CE2274" w:rsidRDefault="00226850" w:rsidP="009B2287">
      <w:pPr>
        <w:pStyle w:val="DocumentTitleA"/>
      </w:pPr>
    </w:p>
    <w:sectPr w:rsidR="00226850" w:rsidRPr="00CE2274" w:rsidSect="00B84D01">
      <w:headerReference w:type="default" r:id="rId12"/>
      <w:footerReference w:type="even" r:id="rId13"/>
      <w:footerReference w:type="default" r:id="rId14"/>
      <w:pgSz w:w="11906" w:h="16838"/>
      <w:pgMar w:top="1440" w:right="1304" w:bottom="1701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84EA6" w14:textId="77777777" w:rsidR="00D260F9" w:rsidRDefault="00D260F9">
      <w:r>
        <w:separator/>
      </w:r>
    </w:p>
  </w:endnote>
  <w:endnote w:type="continuationSeparator" w:id="0">
    <w:p w14:paraId="1A97BF56" w14:textId="77777777" w:rsidR="00D260F9" w:rsidRDefault="00D26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0FEAEF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B4CD55" w14:textId="77777777" w:rsidR="00E938E1" w:rsidRDefault="00E938E1" w:rsidP="009C7228">
    <w:pPr>
      <w:pStyle w:val="Footer"/>
      <w:ind w:right="360"/>
    </w:pPr>
  </w:p>
  <w:p w14:paraId="4907C38C" w14:textId="77777777" w:rsidR="00A922ED" w:rsidRDefault="00A922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EBF8AD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3FB00354" w14:textId="77777777" w:rsidR="006E6AE2" w:rsidRPr="006E6AE2" w:rsidRDefault="006E6AE2" w:rsidP="00F807CD">
        <w:pPr>
          <w:framePr w:w="640" w:wrap="none" w:vAnchor="text" w:hAnchor="page" w:x="10932" w:y="-837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5E7C785E" w14:textId="2C8A342B" w:rsidR="008B0E17" w:rsidRDefault="000C369F" w:rsidP="009C72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F42ACCA" wp14:editId="29E869E2">
              <wp:simplePos x="0" y="0"/>
              <wp:positionH relativeFrom="column">
                <wp:posOffset>3698240</wp:posOffset>
              </wp:positionH>
              <wp:positionV relativeFrom="paragraph">
                <wp:posOffset>-180975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4010B0" w14:textId="135FBC7F" w:rsidR="006E6AE2" w:rsidRPr="009A0BBA" w:rsidRDefault="006E6AE2" w:rsidP="006E6AE2">
                          <w:pPr>
                            <w:pStyle w:val="Footer"/>
                          </w:pPr>
                          <w:r>
                            <w:t>Document</w:t>
                          </w:r>
                          <w:r w:rsidR="000C369F">
                            <w:t xml:space="preserve"> No: </w:t>
                          </w:r>
                          <w:r w:rsidR="00226850">
                            <w:t>QA009-T01 v3.0</w:t>
                          </w:r>
                          <w:r w:rsidR="000C369F">
                            <w:br/>
                            <w:t>Effective Date:</w:t>
                          </w:r>
                          <w:r w:rsidR="00C35128">
                            <w:t xml:space="preserve"> </w:t>
                          </w:r>
                          <w:r w:rsidR="002707E9">
                            <w:t xml:space="preserve"> </w:t>
                          </w:r>
                          <w:r w:rsidR="00F90D1F">
                            <w:t>30 JU</w:t>
                          </w:r>
                          <w:r w:rsidR="0088065C">
                            <w:t>L</w:t>
                          </w:r>
                          <w:r w:rsidR="00F90D1F">
                            <w:t xml:space="preserve">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F42ACCA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291.2pt;margin-top:-14.25pt;width:149.1pt;height:36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" filled="f" stroked="f" strokeweight=".5pt">
              <v:textbox>
                <w:txbxContent>
                  <w:p w14:paraId="294010B0" w14:textId="135FBC7F" w:rsidR="006E6AE2" w:rsidRPr="009A0BBA" w:rsidRDefault="006E6AE2" w:rsidP="006E6AE2">
                    <w:pPr>
                      <w:pStyle w:val="Footer"/>
                    </w:pPr>
                    <w:r>
                      <w:t>Document</w:t>
                    </w:r>
                    <w:r w:rsidR="000C369F">
                      <w:t xml:space="preserve"> No: </w:t>
                    </w:r>
                    <w:r w:rsidR="00226850">
                      <w:t>QA009-T01 v3.0</w:t>
                    </w:r>
                    <w:r w:rsidR="000C369F">
                      <w:br/>
                      <w:t>Effective Date:</w:t>
                    </w:r>
                    <w:r w:rsidR="00C35128">
                      <w:t xml:space="preserve"> </w:t>
                    </w:r>
                    <w:r w:rsidR="002707E9">
                      <w:t xml:space="preserve"> </w:t>
                    </w:r>
                    <w:r w:rsidR="00F90D1F">
                      <w:t>30 JU</w:t>
                    </w:r>
                    <w:r w:rsidR="0088065C">
                      <w:t>L</w:t>
                    </w:r>
                    <w:r w:rsidR="00F90D1F">
                      <w:t xml:space="preserve"> 2026</w:t>
                    </w:r>
                  </w:p>
                </w:txbxContent>
              </v:textbox>
            </v:shape>
          </w:pict>
        </mc:Fallback>
      </mc:AlternateContent>
    </w:r>
    <w:r w:rsidR="006E6AE2"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F1B20DE" wp14:editId="5EC8BA4A">
              <wp:simplePos x="0" y="0"/>
              <wp:positionH relativeFrom="column">
                <wp:posOffset>-1206500</wp:posOffset>
              </wp:positionH>
              <wp:positionV relativeFrom="paragraph">
                <wp:posOffset>-248285</wp:posOffset>
              </wp:positionV>
              <wp:extent cx="7894320" cy="1005205"/>
              <wp:effectExtent l="0" t="0" r="5080" b="0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4320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0D32964F">
            <v:group id="Group 10" style="position:absolute;margin-left:-95pt;margin-top:-19.55pt;width:621.6pt;height:79.15pt;z-index:251667456;mso-width-relative:margin;mso-height-relative:margin" coordsize="78944,10052" o:spid="_x0000_s1026" w14:anchorId="3E335D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">
              <v:rect id="Rectangle 4" style="position:absolute;left:47960;width:30984;height:710;visibility:visible;mso-wrap-style:square;v-text-anchor:middle" o:spid="_x0000_s1027" fillcolor="#457e81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/>
              <v:rect id="Rectangle 4" style="position:absolute;left:726;width:47556;height:717;visibility:visible;mso-wrap-style:square;v-text-anchor:middle" o:spid="_x0000_s1028" fillcolor="#0096d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/>
              <v:rect id="Rectangle 4" style="position:absolute;top:605;width:76822;height:9447;visibility:visible;mso-wrap-style:square;v-text-anchor:middle" o:spid="_x0000_s1029" fillcolor="#041e42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/>
              <v:line id="Straight Connector 11" style="position:absolute;visibility:visible;mso-wrap-style:square" o:spid="_x0000_s1030" strokecolor="white [3212]" strokeweight=".5pt" o:connectortype="straight" from="48263,1574" to="48263,4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>
                <v:stroke joinstyle="miter"/>
              </v:line>
            </v:group>
          </w:pict>
        </mc:Fallback>
      </mc:AlternateContent>
    </w:r>
    <w:r w:rsidR="006E6AE2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9F9A53" wp14:editId="66F03C24">
              <wp:simplePos x="0" y="0"/>
              <wp:positionH relativeFrom="column">
                <wp:posOffset>8468360</wp:posOffset>
              </wp:positionH>
              <wp:positionV relativeFrom="paragraph">
                <wp:posOffset>-17145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428CF7" w14:textId="77777777" w:rsidR="006E6AE2" w:rsidRPr="009B13A3" w:rsidRDefault="006E6AE2" w:rsidP="006E6AE2">
                          <w:pPr>
                            <w:pStyle w:val="Footer"/>
                          </w:pPr>
                          <w:r w:rsidRPr="009B13A3">
                            <w:t>Document No: QA001 v</w:t>
                          </w:r>
                          <w:r>
                            <w:t>13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>
                            <w:t>DD</w:t>
                          </w:r>
                          <w:r w:rsidRPr="009B13A3">
                            <w:t>/</w:t>
                          </w:r>
                          <w:r>
                            <w:t>MM</w:t>
                          </w:r>
                          <w:r w:rsidRPr="009B13A3">
                            <w:t>/</w:t>
                          </w:r>
                          <w:r>
                            <w:t>YYYY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59F9A53" id="_x0000_s1027" type="#_x0000_t202" style="position:absolute;margin-left:666.8pt;margin-top:-1.3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" filled="f" stroked="f" strokeweight=".5pt">
              <v:textbox>
                <w:txbxContent>
                  <w:p w14:paraId="6B428CF7" w14:textId="77777777" w:rsidR="006E6AE2" w:rsidRPr="009B13A3" w:rsidRDefault="006E6AE2" w:rsidP="006E6AE2">
                    <w:pPr>
                      <w:pStyle w:val="Footer"/>
                    </w:pPr>
                    <w:r w:rsidRPr="009B13A3">
                      <w:t>Document No: QA001 v</w:t>
                    </w:r>
                    <w:r>
                      <w:t>13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>
                      <w:t>DD</w:t>
                    </w:r>
                    <w:r w:rsidRPr="009B13A3">
                      <w:t>/</w:t>
                    </w:r>
                    <w:r>
                      <w:t>MM</w:t>
                    </w:r>
                    <w:r w:rsidRPr="009B13A3">
                      <w:t>/</w:t>
                    </w:r>
                    <w:r>
                      <w:t>YYYY</w:t>
                    </w:r>
                  </w:p>
                </w:txbxContent>
              </v:textbox>
            </v:shape>
          </w:pict>
        </mc:Fallback>
      </mc:AlternateContent>
    </w:r>
  </w:p>
  <w:p w14:paraId="062CE8F9" w14:textId="77777777" w:rsidR="00A922ED" w:rsidRDefault="00A922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65105" w14:textId="77777777" w:rsidR="00D260F9" w:rsidRDefault="00D260F9">
      <w:r>
        <w:separator/>
      </w:r>
    </w:p>
  </w:footnote>
  <w:footnote w:type="continuationSeparator" w:id="0">
    <w:p w14:paraId="204562AD" w14:textId="77777777" w:rsidR="00D260F9" w:rsidRDefault="00D26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DD0C" w14:textId="77777777" w:rsidR="008B0E17" w:rsidRPr="00862648" w:rsidRDefault="009A0BBA" w:rsidP="0086264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BD4FD3" wp14:editId="51AC2B31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0C216392">
            <v:rect id="Rectangle 4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d="f" strokeweight="1pt" w14:anchorId="510A2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01D2F6" wp14:editId="4207113E">
              <wp:simplePos x="0" y="0"/>
              <wp:positionH relativeFrom="column">
                <wp:posOffset>3580876</wp:posOffset>
              </wp:positionH>
              <wp:positionV relativeFrom="paragraph">
                <wp:posOffset>-327896</wp:posOffset>
              </wp:positionV>
              <wp:extent cx="2917179" cy="71120"/>
              <wp:effectExtent l="0" t="0" r="4445" b="508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7179" cy="7112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2B9574B9">
            <v:rect id="Rectangle 4" style="position:absolute;margin-left:281.95pt;margin-top:-25.8pt;width:229.7pt;height: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041e42" stroked="f" strokeweight="1pt" w14:anchorId="36449A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2D4441" wp14:editId="77A02516">
              <wp:simplePos x="0" y="0"/>
              <wp:positionH relativeFrom="column">
                <wp:posOffset>-1141808</wp:posOffset>
              </wp:positionH>
              <wp:positionV relativeFrom="paragraph">
                <wp:posOffset>-327896</wp:posOffset>
              </wp:positionV>
              <wp:extent cx="4755589" cy="71717"/>
              <wp:effectExtent l="0" t="0" r="0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5589" cy="71717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4D6C0260">
            <v:rect id="Rectangle 4" style="position:absolute;margin-left:-89.9pt;margin-top:-25.8pt;width:374.45pt;height: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96dc" stroked="f" strokeweight="1pt" w14:anchorId="63CB0A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"/>
          </w:pict>
        </mc:Fallback>
      </mc:AlternateContent>
    </w:r>
    <w:r>
      <w:rPr>
        <w:noProof/>
      </w:rPr>
      <w:drawing>
        <wp:inline distT="0" distB="0" distL="0" distR="0" wp14:anchorId="55BBB507" wp14:editId="1D1CA716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62E391" w14:textId="77777777" w:rsidR="00A922ED" w:rsidRDefault="00A922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12CD2"/>
    <w:multiLevelType w:val="hybridMultilevel"/>
    <w:tmpl w:val="4BE4EE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5C194B"/>
    <w:multiLevelType w:val="hybridMultilevel"/>
    <w:tmpl w:val="99140BD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7C10FA"/>
    <w:multiLevelType w:val="multilevel"/>
    <w:tmpl w:val="7A5EF8E0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624DD32"/>
    <w:multiLevelType w:val="hybridMultilevel"/>
    <w:tmpl w:val="3F1A1BFE"/>
    <w:lvl w:ilvl="0" w:tplc="4B602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C62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A6F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F6B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A484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606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A1D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54B7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BAA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F0036"/>
    <w:multiLevelType w:val="multilevel"/>
    <w:tmpl w:val="A89040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837F33"/>
    <w:multiLevelType w:val="multilevel"/>
    <w:tmpl w:val="8C844BC8"/>
    <w:lvl w:ilvl="0">
      <w:start w:val="1"/>
      <w:numFmt w:val="decimal"/>
      <w:pStyle w:val="Heading1"/>
      <w:lvlText w:val="%1"/>
      <w:lvlJc w:val="left"/>
      <w:pPr>
        <w:ind w:left="2700" w:hanging="432"/>
      </w:p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CE55C98"/>
    <w:multiLevelType w:val="multilevel"/>
    <w:tmpl w:val="458EE15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855D6"/>
    <w:multiLevelType w:val="hybridMultilevel"/>
    <w:tmpl w:val="99140BD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3B633EB"/>
    <w:multiLevelType w:val="hybridMultilevel"/>
    <w:tmpl w:val="00BEB040"/>
    <w:lvl w:ilvl="0" w:tplc="09066C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5AF653F"/>
    <w:multiLevelType w:val="hybridMultilevel"/>
    <w:tmpl w:val="01B6F5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B2123"/>
    <w:multiLevelType w:val="multilevel"/>
    <w:tmpl w:val="DCA2F18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D2B62"/>
    <w:multiLevelType w:val="hybridMultilevel"/>
    <w:tmpl w:val="D9C845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C5E06"/>
    <w:multiLevelType w:val="multilevel"/>
    <w:tmpl w:val="9AA42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15" w15:restartNumberingAfterBreak="0">
    <w:nsid w:val="3BDB021E"/>
    <w:multiLevelType w:val="hybridMultilevel"/>
    <w:tmpl w:val="99140BD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FBB475E"/>
    <w:multiLevelType w:val="hybridMultilevel"/>
    <w:tmpl w:val="46E2DAD2"/>
    <w:lvl w:ilvl="0" w:tplc="4366F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C261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82ED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62CF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468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F83F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22C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61D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8626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260F8"/>
    <w:multiLevelType w:val="multilevel"/>
    <w:tmpl w:val="B404AB6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940" w:hanging="360"/>
      </w:pPr>
    </w:lvl>
    <w:lvl w:ilvl="2">
      <w:start w:val="1"/>
      <w:numFmt w:val="lowerRoman"/>
      <w:lvlText w:val="%3."/>
      <w:lvlJc w:val="right"/>
      <w:pPr>
        <w:ind w:left="2660" w:hanging="180"/>
      </w:pPr>
    </w:lvl>
    <w:lvl w:ilvl="3">
      <w:start w:val="1"/>
      <w:numFmt w:val="decimal"/>
      <w:lvlText w:val="%4."/>
      <w:lvlJc w:val="left"/>
      <w:pPr>
        <w:ind w:left="3380" w:hanging="360"/>
      </w:pPr>
    </w:lvl>
    <w:lvl w:ilvl="4">
      <w:start w:val="1"/>
      <w:numFmt w:val="lowerLetter"/>
      <w:lvlText w:val="%5."/>
      <w:lvlJc w:val="left"/>
      <w:pPr>
        <w:ind w:left="4100" w:hanging="360"/>
      </w:pPr>
    </w:lvl>
    <w:lvl w:ilvl="5">
      <w:start w:val="1"/>
      <w:numFmt w:val="lowerRoman"/>
      <w:lvlText w:val="%6."/>
      <w:lvlJc w:val="right"/>
      <w:pPr>
        <w:ind w:left="4820" w:hanging="180"/>
      </w:pPr>
    </w:lvl>
    <w:lvl w:ilvl="6">
      <w:start w:val="1"/>
      <w:numFmt w:val="decimal"/>
      <w:lvlText w:val="%7."/>
      <w:lvlJc w:val="left"/>
      <w:pPr>
        <w:ind w:left="5540" w:hanging="360"/>
      </w:pPr>
    </w:lvl>
    <w:lvl w:ilvl="7">
      <w:start w:val="1"/>
      <w:numFmt w:val="lowerLetter"/>
      <w:lvlText w:val="%8."/>
      <w:lvlJc w:val="left"/>
      <w:pPr>
        <w:ind w:left="6260" w:hanging="360"/>
      </w:pPr>
    </w:lvl>
    <w:lvl w:ilvl="8">
      <w:start w:val="1"/>
      <w:numFmt w:val="lowerRoman"/>
      <w:lvlText w:val="%9."/>
      <w:lvlJc w:val="right"/>
      <w:pPr>
        <w:ind w:left="6980" w:hanging="180"/>
      </w:pPr>
    </w:lvl>
  </w:abstractNum>
  <w:abstractNum w:abstractNumId="18" w15:restartNumberingAfterBreak="0">
    <w:nsid w:val="444C4A4C"/>
    <w:multiLevelType w:val="hybridMultilevel"/>
    <w:tmpl w:val="CFEAC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14259"/>
    <w:multiLevelType w:val="multilevel"/>
    <w:tmpl w:val="408224E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A0F677B"/>
    <w:multiLevelType w:val="hybridMultilevel"/>
    <w:tmpl w:val="99140BD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B454E4E"/>
    <w:multiLevelType w:val="hybridMultilevel"/>
    <w:tmpl w:val="00BEB040"/>
    <w:lvl w:ilvl="0" w:tplc="09066C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972A8A"/>
    <w:multiLevelType w:val="multilevel"/>
    <w:tmpl w:val="BDE0DF76"/>
    <w:lvl w:ilvl="0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96" w:hanging="576"/>
      </w:p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584" w:hanging="864"/>
      </w:pPr>
    </w:lvl>
    <w:lvl w:ilvl="4">
      <w:start w:val="1"/>
      <w:numFmt w:val="decimal"/>
      <w:lvlText w:val="%1.%2.%3.%4.%5"/>
      <w:lvlJc w:val="left"/>
      <w:pPr>
        <w:ind w:left="1728" w:hanging="1008"/>
      </w:pPr>
    </w:lvl>
    <w:lvl w:ilvl="5">
      <w:start w:val="1"/>
      <w:numFmt w:val="decimal"/>
      <w:lvlText w:val="%1.%2.%3.%4.%5.%6"/>
      <w:lvlJc w:val="left"/>
      <w:pPr>
        <w:ind w:left="187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23" w15:restartNumberingAfterBreak="0">
    <w:nsid w:val="502AB6DC"/>
    <w:multiLevelType w:val="multilevel"/>
    <w:tmpl w:val="955C886A"/>
    <w:lvl w:ilvl="0">
      <w:start w:val="1"/>
      <w:numFmt w:val="decimal"/>
      <w:lvlText w:val="%1"/>
      <w:lvlJc w:val="left"/>
      <w:pPr>
        <w:ind w:left="2700" w:hanging="432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F965F9"/>
    <w:multiLevelType w:val="hybridMultilevel"/>
    <w:tmpl w:val="A13AC1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824E4F"/>
    <w:multiLevelType w:val="hybridMultilevel"/>
    <w:tmpl w:val="99140BD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3AF797D"/>
    <w:multiLevelType w:val="multilevel"/>
    <w:tmpl w:val="04B60B9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AE777AE"/>
    <w:multiLevelType w:val="hybridMultilevel"/>
    <w:tmpl w:val="260889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353776"/>
    <w:multiLevelType w:val="multilevel"/>
    <w:tmpl w:val="D51AFF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E84E1D7"/>
    <w:multiLevelType w:val="multilevel"/>
    <w:tmpl w:val="7FE4CB9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940" w:hanging="360"/>
      </w:pPr>
    </w:lvl>
    <w:lvl w:ilvl="2">
      <w:start w:val="1"/>
      <w:numFmt w:val="lowerRoman"/>
      <w:lvlText w:val="%3."/>
      <w:lvlJc w:val="right"/>
      <w:pPr>
        <w:ind w:left="2660" w:hanging="180"/>
      </w:pPr>
    </w:lvl>
    <w:lvl w:ilvl="3">
      <w:start w:val="1"/>
      <w:numFmt w:val="decimal"/>
      <w:lvlText w:val="%4."/>
      <w:lvlJc w:val="left"/>
      <w:pPr>
        <w:ind w:left="3380" w:hanging="360"/>
      </w:pPr>
    </w:lvl>
    <w:lvl w:ilvl="4">
      <w:start w:val="1"/>
      <w:numFmt w:val="lowerLetter"/>
      <w:lvlText w:val="%5."/>
      <w:lvlJc w:val="left"/>
      <w:pPr>
        <w:ind w:left="4100" w:hanging="360"/>
      </w:pPr>
    </w:lvl>
    <w:lvl w:ilvl="5">
      <w:start w:val="1"/>
      <w:numFmt w:val="lowerRoman"/>
      <w:lvlText w:val="%6."/>
      <w:lvlJc w:val="right"/>
      <w:pPr>
        <w:ind w:left="4820" w:hanging="180"/>
      </w:pPr>
    </w:lvl>
    <w:lvl w:ilvl="6">
      <w:start w:val="1"/>
      <w:numFmt w:val="decimal"/>
      <w:lvlText w:val="%7."/>
      <w:lvlJc w:val="left"/>
      <w:pPr>
        <w:ind w:left="5540" w:hanging="360"/>
      </w:pPr>
    </w:lvl>
    <w:lvl w:ilvl="7">
      <w:start w:val="1"/>
      <w:numFmt w:val="lowerLetter"/>
      <w:lvlText w:val="%8."/>
      <w:lvlJc w:val="left"/>
      <w:pPr>
        <w:ind w:left="6260" w:hanging="360"/>
      </w:pPr>
    </w:lvl>
    <w:lvl w:ilvl="8">
      <w:start w:val="1"/>
      <w:numFmt w:val="lowerRoman"/>
      <w:lvlText w:val="%9."/>
      <w:lvlJc w:val="right"/>
      <w:pPr>
        <w:ind w:left="6980" w:hanging="180"/>
      </w:pPr>
    </w:lvl>
  </w:abstractNum>
  <w:abstractNum w:abstractNumId="30" w15:restartNumberingAfterBreak="0">
    <w:nsid w:val="704B3416"/>
    <w:multiLevelType w:val="hybridMultilevel"/>
    <w:tmpl w:val="333C012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364B5A"/>
    <w:multiLevelType w:val="hybridMultilevel"/>
    <w:tmpl w:val="1B5293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533733"/>
    <w:multiLevelType w:val="multilevel"/>
    <w:tmpl w:val="BDE0DF76"/>
    <w:lvl w:ilvl="0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96" w:hanging="576"/>
      </w:p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584" w:hanging="864"/>
      </w:pPr>
    </w:lvl>
    <w:lvl w:ilvl="4">
      <w:start w:val="1"/>
      <w:numFmt w:val="decimal"/>
      <w:lvlText w:val="%1.%2.%3.%4.%5"/>
      <w:lvlJc w:val="left"/>
      <w:pPr>
        <w:ind w:left="1728" w:hanging="1008"/>
      </w:pPr>
    </w:lvl>
    <w:lvl w:ilvl="5">
      <w:start w:val="1"/>
      <w:numFmt w:val="decimal"/>
      <w:lvlText w:val="%1.%2.%3.%4.%5.%6"/>
      <w:lvlJc w:val="left"/>
      <w:pPr>
        <w:ind w:left="187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33" w15:restartNumberingAfterBreak="0">
    <w:nsid w:val="783B507D"/>
    <w:multiLevelType w:val="multilevel"/>
    <w:tmpl w:val="BDE0DF76"/>
    <w:lvl w:ilvl="0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96" w:hanging="576"/>
      </w:p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584" w:hanging="864"/>
      </w:pPr>
    </w:lvl>
    <w:lvl w:ilvl="4">
      <w:start w:val="1"/>
      <w:numFmt w:val="decimal"/>
      <w:lvlText w:val="%1.%2.%3.%4.%5"/>
      <w:lvlJc w:val="left"/>
      <w:pPr>
        <w:ind w:left="1728" w:hanging="1008"/>
      </w:pPr>
    </w:lvl>
    <w:lvl w:ilvl="5">
      <w:start w:val="1"/>
      <w:numFmt w:val="decimal"/>
      <w:lvlText w:val="%1.%2.%3.%4.%5.%6"/>
      <w:lvlJc w:val="left"/>
      <w:pPr>
        <w:ind w:left="187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34" w15:restartNumberingAfterBreak="0">
    <w:nsid w:val="7853138A"/>
    <w:multiLevelType w:val="multilevel"/>
    <w:tmpl w:val="0172E4A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784E2A"/>
    <w:multiLevelType w:val="hybridMultilevel"/>
    <w:tmpl w:val="DD3847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D9A4FF5"/>
    <w:multiLevelType w:val="hybridMultilevel"/>
    <w:tmpl w:val="74205E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2717497">
    <w:abstractNumId w:val="29"/>
  </w:num>
  <w:num w:numId="2" w16cid:durableId="1462109743">
    <w:abstractNumId w:val="11"/>
  </w:num>
  <w:num w:numId="3" w16cid:durableId="748775106">
    <w:abstractNumId w:val="23"/>
  </w:num>
  <w:num w:numId="4" w16cid:durableId="1468620078">
    <w:abstractNumId w:val="34"/>
  </w:num>
  <w:num w:numId="5" w16cid:durableId="985009850">
    <w:abstractNumId w:val="16"/>
  </w:num>
  <w:num w:numId="6" w16cid:durableId="983434149">
    <w:abstractNumId w:val="4"/>
  </w:num>
  <w:num w:numId="7" w16cid:durableId="795755329">
    <w:abstractNumId w:val="17"/>
  </w:num>
  <w:num w:numId="8" w16cid:durableId="315838525">
    <w:abstractNumId w:val="7"/>
  </w:num>
  <w:num w:numId="9" w16cid:durableId="83840853">
    <w:abstractNumId w:val="6"/>
  </w:num>
  <w:num w:numId="10" w16cid:durableId="414785922">
    <w:abstractNumId w:val="14"/>
  </w:num>
  <w:num w:numId="11" w16cid:durableId="271670744">
    <w:abstractNumId w:val="0"/>
  </w:num>
  <w:num w:numId="12" w16cid:durableId="1802457831">
    <w:abstractNumId w:val="5"/>
  </w:num>
  <w:num w:numId="13" w16cid:durableId="79107731">
    <w:abstractNumId w:val="1"/>
  </w:num>
  <w:num w:numId="14" w16cid:durableId="868178813">
    <w:abstractNumId w:val="35"/>
  </w:num>
  <w:num w:numId="15" w16cid:durableId="1911036947">
    <w:abstractNumId w:val="18"/>
  </w:num>
  <w:num w:numId="16" w16cid:durableId="356974884">
    <w:abstractNumId w:val="13"/>
  </w:num>
  <w:num w:numId="17" w16cid:durableId="456333834">
    <w:abstractNumId w:val="32"/>
  </w:num>
  <w:num w:numId="18" w16cid:durableId="1611203438">
    <w:abstractNumId w:val="22"/>
  </w:num>
  <w:num w:numId="19" w16cid:durableId="1214610394">
    <w:abstractNumId w:val="31"/>
  </w:num>
  <w:num w:numId="20" w16cid:durableId="580799492">
    <w:abstractNumId w:val="33"/>
  </w:num>
  <w:num w:numId="21" w16cid:durableId="1416586802">
    <w:abstractNumId w:val="3"/>
  </w:num>
  <w:num w:numId="22" w16cid:durableId="1560744094">
    <w:abstractNumId w:val="28"/>
  </w:num>
  <w:num w:numId="23" w16cid:durableId="963969169">
    <w:abstractNumId w:val="26"/>
  </w:num>
  <w:num w:numId="24" w16cid:durableId="2018842783">
    <w:abstractNumId w:val="27"/>
  </w:num>
  <w:num w:numId="25" w16cid:durableId="1094935782">
    <w:abstractNumId w:val="19"/>
  </w:num>
  <w:num w:numId="26" w16cid:durableId="440147191">
    <w:abstractNumId w:val="36"/>
  </w:num>
  <w:num w:numId="27" w16cid:durableId="1941638539">
    <w:abstractNumId w:val="10"/>
  </w:num>
  <w:num w:numId="28" w16cid:durableId="1204171792">
    <w:abstractNumId w:val="24"/>
  </w:num>
  <w:num w:numId="29" w16cid:durableId="1996488891">
    <w:abstractNumId w:val="12"/>
  </w:num>
  <w:num w:numId="30" w16cid:durableId="969358126">
    <w:abstractNumId w:val="30"/>
  </w:num>
  <w:num w:numId="31" w16cid:durableId="420687702">
    <w:abstractNumId w:val="2"/>
  </w:num>
  <w:num w:numId="32" w16cid:durableId="952781291">
    <w:abstractNumId w:val="8"/>
  </w:num>
  <w:num w:numId="33" w16cid:durableId="67381882">
    <w:abstractNumId w:val="25"/>
  </w:num>
  <w:num w:numId="34" w16cid:durableId="1390566790">
    <w:abstractNumId w:val="20"/>
  </w:num>
  <w:num w:numId="35" w16cid:durableId="669526237">
    <w:abstractNumId w:val="15"/>
  </w:num>
  <w:num w:numId="36" w16cid:durableId="1429934185">
    <w:abstractNumId w:val="9"/>
  </w:num>
  <w:num w:numId="37" w16cid:durableId="820119786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74"/>
    <w:rsid w:val="00005CA3"/>
    <w:rsid w:val="0001122F"/>
    <w:rsid w:val="00014CA2"/>
    <w:rsid w:val="00015AEC"/>
    <w:rsid w:val="00022A7F"/>
    <w:rsid w:val="00025387"/>
    <w:rsid w:val="00032984"/>
    <w:rsid w:val="00052526"/>
    <w:rsid w:val="000529B7"/>
    <w:rsid w:val="00052EF5"/>
    <w:rsid w:val="0005398C"/>
    <w:rsid w:val="0005464D"/>
    <w:rsid w:val="00055479"/>
    <w:rsid w:val="00055A88"/>
    <w:rsid w:val="000574D2"/>
    <w:rsid w:val="000735D9"/>
    <w:rsid w:val="00074D7A"/>
    <w:rsid w:val="000750B6"/>
    <w:rsid w:val="0007522B"/>
    <w:rsid w:val="00084849"/>
    <w:rsid w:val="0009174B"/>
    <w:rsid w:val="000A5F3C"/>
    <w:rsid w:val="000B04E9"/>
    <w:rsid w:val="000B055C"/>
    <w:rsid w:val="000B0D53"/>
    <w:rsid w:val="000B249B"/>
    <w:rsid w:val="000B453F"/>
    <w:rsid w:val="000B7EB5"/>
    <w:rsid w:val="000C35E7"/>
    <w:rsid w:val="000C369F"/>
    <w:rsid w:val="000D106A"/>
    <w:rsid w:val="000D1965"/>
    <w:rsid w:val="000E2249"/>
    <w:rsid w:val="000E2C75"/>
    <w:rsid w:val="000E4B32"/>
    <w:rsid w:val="000F2C12"/>
    <w:rsid w:val="000F2E2E"/>
    <w:rsid w:val="000F4AEA"/>
    <w:rsid w:val="000F6800"/>
    <w:rsid w:val="001134D5"/>
    <w:rsid w:val="00126034"/>
    <w:rsid w:val="001262E8"/>
    <w:rsid w:val="0012765C"/>
    <w:rsid w:val="00144594"/>
    <w:rsid w:val="001445EC"/>
    <w:rsid w:val="001461A2"/>
    <w:rsid w:val="0014758B"/>
    <w:rsid w:val="00147B19"/>
    <w:rsid w:val="00156194"/>
    <w:rsid w:val="0016140C"/>
    <w:rsid w:val="001630C8"/>
    <w:rsid w:val="00174DFE"/>
    <w:rsid w:val="001871C2"/>
    <w:rsid w:val="001A2B31"/>
    <w:rsid w:val="001A30B9"/>
    <w:rsid w:val="001A478F"/>
    <w:rsid w:val="001A5CDB"/>
    <w:rsid w:val="001A7569"/>
    <w:rsid w:val="001B4B05"/>
    <w:rsid w:val="001C08B1"/>
    <w:rsid w:val="001C4073"/>
    <w:rsid w:val="001C40BA"/>
    <w:rsid w:val="001C593D"/>
    <w:rsid w:val="001C7219"/>
    <w:rsid w:val="001C743E"/>
    <w:rsid w:val="001E211D"/>
    <w:rsid w:val="001E22EA"/>
    <w:rsid w:val="001E7355"/>
    <w:rsid w:val="001F1375"/>
    <w:rsid w:val="001F301F"/>
    <w:rsid w:val="001F4123"/>
    <w:rsid w:val="001F61A7"/>
    <w:rsid w:val="0021347C"/>
    <w:rsid w:val="00213E17"/>
    <w:rsid w:val="0021762B"/>
    <w:rsid w:val="00224894"/>
    <w:rsid w:val="00226850"/>
    <w:rsid w:val="002350A2"/>
    <w:rsid w:val="00237C68"/>
    <w:rsid w:val="00245C8D"/>
    <w:rsid w:val="002511F5"/>
    <w:rsid w:val="00253D07"/>
    <w:rsid w:val="002707E9"/>
    <w:rsid w:val="002708F0"/>
    <w:rsid w:val="00271AB2"/>
    <w:rsid w:val="0027678A"/>
    <w:rsid w:val="002921A8"/>
    <w:rsid w:val="002930FB"/>
    <w:rsid w:val="00293293"/>
    <w:rsid w:val="0029790E"/>
    <w:rsid w:val="002A0A97"/>
    <w:rsid w:val="002A0DF0"/>
    <w:rsid w:val="002A54E4"/>
    <w:rsid w:val="002C23CA"/>
    <w:rsid w:val="002C6BF3"/>
    <w:rsid w:val="002E03EF"/>
    <w:rsid w:val="002F33D6"/>
    <w:rsid w:val="002F52B9"/>
    <w:rsid w:val="00300D48"/>
    <w:rsid w:val="00302346"/>
    <w:rsid w:val="0030596B"/>
    <w:rsid w:val="00312166"/>
    <w:rsid w:val="00315850"/>
    <w:rsid w:val="00317F70"/>
    <w:rsid w:val="00321039"/>
    <w:rsid w:val="00335EB5"/>
    <w:rsid w:val="00337588"/>
    <w:rsid w:val="00343FCF"/>
    <w:rsid w:val="003440BF"/>
    <w:rsid w:val="00347619"/>
    <w:rsid w:val="00351148"/>
    <w:rsid w:val="00353821"/>
    <w:rsid w:val="003659A2"/>
    <w:rsid w:val="00371579"/>
    <w:rsid w:val="00372698"/>
    <w:rsid w:val="0037540A"/>
    <w:rsid w:val="00375901"/>
    <w:rsid w:val="00376A68"/>
    <w:rsid w:val="00383920"/>
    <w:rsid w:val="00390C83"/>
    <w:rsid w:val="0039116C"/>
    <w:rsid w:val="003A757D"/>
    <w:rsid w:val="003B432C"/>
    <w:rsid w:val="003C4156"/>
    <w:rsid w:val="003D4424"/>
    <w:rsid w:val="003D4912"/>
    <w:rsid w:val="003E6AAC"/>
    <w:rsid w:val="003E6DB7"/>
    <w:rsid w:val="003F3715"/>
    <w:rsid w:val="00407CA4"/>
    <w:rsid w:val="0041618B"/>
    <w:rsid w:val="00416EE6"/>
    <w:rsid w:val="0042429C"/>
    <w:rsid w:val="0042488F"/>
    <w:rsid w:val="00426B6C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10A1"/>
    <w:rsid w:val="00493EBB"/>
    <w:rsid w:val="004A1275"/>
    <w:rsid w:val="004A2329"/>
    <w:rsid w:val="004A6D4B"/>
    <w:rsid w:val="004A73AC"/>
    <w:rsid w:val="004A7EB5"/>
    <w:rsid w:val="004B4498"/>
    <w:rsid w:val="004B4D76"/>
    <w:rsid w:val="004B69C2"/>
    <w:rsid w:val="004B7936"/>
    <w:rsid w:val="004C1F60"/>
    <w:rsid w:val="004C6D19"/>
    <w:rsid w:val="004D001C"/>
    <w:rsid w:val="004D148E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71DB0"/>
    <w:rsid w:val="005814CA"/>
    <w:rsid w:val="005936F0"/>
    <w:rsid w:val="005A066C"/>
    <w:rsid w:val="005A21CC"/>
    <w:rsid w:val="005A792D"/>
    <w:rsid w:val="005A7B8D"/>
    <w:rsid w:val="005B0D21"/>
    <w:rsid w:val="005B0FC5"/>
    <w:rsid w:val="005B7EDD"/>
    <w:rsid w:val="005C234E"/>
    <w:rsid w:val="005D1789"/>
    <w:rsid w:val="005D1E99"/>
    <w:rsid w:val="005E3A34"/>
    <w:rsid w:val="00614786"/>
    <w:rsid w:val="00615186"/>
    <w:rsid w:val="0062028D"/>
    <w:rsid w:val="00622F6B"/>
    <w:rsid w:val="00623F46"/>
    <w:rsid w:val="006250E1"/>
    <w:rsid w:val="00640815"/>
    <w:rsid w:val="00643A43"/>
    <w:rsid w:val="006525FD"/>
    <w:rsid w:val="006558F2"/>
    <w:rsid w:val="00656849"/>
    <w:rsid w:val="00656890"/>
    <w:rsid w:val="006648FA"/>
    <w:rsid w:val="00670165"/>
    <w:rsid w:val="006845DA"/>
    <w:rsid w:val="00686232"/>
    <w:rsid w:val="006867DB"/>
    <w:rsid w:val="00687F6D"/>
    <w:rsid w:val="0069175E"/>
    <w:rsid w:val="006A0E5F"/>
    <w:rsid w:val="006A1FCA"/>
    <w:rsid w:val="006B16B8"/>
    <w:rsid w:val="006B46EF"/>
    <w:rsid w:val="006B6F38"/>
    <w:rsid w:val="006C07FB"/>
    <w:rsid w:val="006C5B3F"/>
    <w:rsid w:val="006C631A"/>
    <w:rsid w:val="006C6946"/>
    <w:rsid w:val="006D06EC"/>
    <w:rsid w:val="006D4E58"/>
    <w:rsid w:val="006D7BDD"/>
    <w:rsid w:val="006E214D"/>
    <w:rsid w:val="006E6AE2"/>
    <w:rsid w:val="006E7E89"/>
    <w:rsid w:val="006F10C8"/>
    <w:rsid w:val="0070052E"/>
    <w:rsid w:val="007037B0"/>
    <w:rsid w:val="00706FB6"/>
    <w:rsid w:val="007104FE"/>
    <w:rsid w:val="00717712"/>
    <w:rsid w:val="00732580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24B3"/>
    <w:rsid w:val="007A418C"/>
    <w:rsid w:val="007A5052"/>
    <w:rsid w:val="007A5CC9"/>
    <w:rsid w:val="007E500B"/>
    <w:rsid w:val="007F19BE"/>
    <w:rsid w:val="00801D05"/>
    <w:rsid w:val="00804BB6"/>
    <w:rsid w:val="008101CD"/>
    <w:rsid w:val="008103C8"/>
    <w:rsid w:val="0081313F"/>
    <w:rsid w:val="00815FE7"/>
    <w:rsid w:val="00820848"/>
    <w:rsid w:val="0083437A"/>
    <w:rsid w:val="00836309"/>
    <w:rsid w:val="0084246B"/>
    <w:rsid w:val="00845D64"/>
    <w:rsid w:val="00852483"/>
    <w:rsid w:val="00857E3C"/>
    <w:rsid w:val="00862648"/>
    <w:rsid w:val="00864890"/>
    <w:rsid w:val="00864B7F"/>
    <w:rsid w:val="008723B8"/>
    <w:rsid w:val="0088065C"/>
    <w:rsid w:val="00884910"/>
    <w:rsid w:val="00885148"/>
    <w:rsid w:val="00885270"/>
    <w:rsid w:val="00886905"/>
    <w:rsid w:val="008A1745"/>
    <w:rsid w:val="008A1CD5"/>
    <w:rsid w:val="008A2C51"/>
    <w:rsid w:val="008A4E34"/>
    <w:rsid w:val="008A4FE1"/>
    <w:rsid w:val="008A642D"/>
    <w:rsid w:val="008B0E17"/>
    <w:rsid w:val="008C08F2"/>
    <w:rsid w:val="008C1FBC"/>
    <w:rsid w:val="008E1422"/>
    <w:rsid w:val="008E3062"/>
    <w:rsid w:val="008F4F97"/>
    <w:rsid w:val="00901251"/>
    <w:rsid w:val="009208D3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2C8F"/>
    <w:rsid w:val="00984A04"/>
    <w:rsid w:val="00986C58"/>
    <w:rsid w:val="0099405A"/>
    <w:rsid w:val="00997B4D"/>
    <w:rsid w:val="009A0BBA"/>
    <w:rsid w:val="009A2BA5"/>
    <w:rsid w:val="009B2287"/>
    <w:rsid w:val="009C7228"/>
    <w:rsid w:val="009D2842"/>
    <w:rsid w:val="009E093D"/>
    <w:rsid w:val="009E227E"/>
    <w:rsid w:val="009E76BE"/>
    <w:rsid w:val="009F0750"/>
    <w:rsid w:val="009F1E8E"/>
    <w:rsid w:val="009F290C"/>
    <w:rsid w:val="009F34AF"/>
    <w:rsid w:val="00A02EEF"/>
    <w:rsid w:val="00A1575B"/>
    <w:rsid w:val="00A202E8"/>
    <w:rsid w:val="00A223EE"/>
    <w:rsid w:val="00A32F2D"/>
    <w:rsid w:val="00A41E88"/>
    <w:rsid w:val="00A47271"/>
    <w:rsid w:val="00A502FC"/>
    <w:rsid w:val="00A66554"/>
    <w:rsid w:val="00A66DE6"/>
    <w:rsid w:val="00A7071E"/>
    <w:rsid w:val="00A72501"/>
    <w:rsid w:val="00A74050"/>
    <w:rsid w:val="00A744CD"/>
    <w:rsid w:val="00A850B0"/>
    <w:rsid w:val="00A854BD"/>
    <w:rsid w:val="00A922ED"/>
    <w:rsid w:val="00AA0729"/>
    <w:rsid w:val="00AA1A35"/>
    <w:rsid w:val="00AA2971"/>
    <w:rsid w:val="00AB1C22"/>
    <w:rsid w:val="00AB3EDA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7C25"/>
    <w:rsid w:val="00B4467E"/>
    <w:rsid w:val="00B45848"/>
    <w:rsid w:val="00B513F2"/>
    <w:rsid w:val="00B5422B"/>
    <w:rsid w:val="00B62CD6"/>
    <w:rsid w:val="00B700A1"/>
    <w:rsid w:val="00B706C1"/>
    <w:rsid w:val="00B72D78"/>
    <w:rsid w:val="00B76ED6"/>
    <w:rsid w:val="00B77B48"/>
    <w:rsid w:val="00B82030"/>
    <w:rsid w:val="00B84D01"/>
    <w:rsid w:val="00B86300"/>
    <w:rsid w:val="00B86ECF"/>
    <w:rsid w:val="00B87D37"/>
    <w:rsid w:val="00B913B5"/>
    <w:rsid w:val="00B920C0"/>
    <w:rsid w:val="00B94C51"/>
    <w:rsid w:val="00B9603F"/>
    <w:rsid w:val="00B961E3"/>
    <w:rsid w:val="00BA0C5D"/>
    <w:rsid w:val="00BA244D"/>
    <w:rsid w:val="00BB21DA"/>
    <w:rsid w:val="00BC2B95"/>
    <w:rsid w:val="00BD3608"/>
    <w:rsid w:val="00BE0B99"/>
    <w:rsid w:val="00BF1ABD"/>
    <w:rsid w:val="00BF2971"/>
    <w:rsid w:val="00C06749"/>
    <w:rsid w:val="00C12FAB"/>
    <w:rsid w:val="00C25F14"/>
    <w:rsid w:val="00C30DE7"/>
    <w:rsid w:val="00C3410E"/>
    <w:rsid w:val="00C35128"/>
    <w:rsid w:val="00C37CB6"/>
    <w:rsid w:val="00C40F3D"/>
    <w:rsid w:val="00C439BF"/>
    <w:rsid w:val="00C513DD"/>
    <w:rsid w:val="00C71B30"/>
    <w:rsid w:val="00C74016"/>
    <w:rsid w:val="00C7560F"/>
    <w:rsid w:val="00CA70AA"/>
    <w:rsid w:val="00CA7194"/>
    <w:rsid w:val="00CB0E4D"/>
    <w:rsid w:val="00CB44BD"/>
    <w:rsid w:val="00CB53B7"/>
    <w:rsid w:val="00CC4B7A"/>
    <w:rsid w:val="00CD297B"/>
    <w:rsid w:val="00CE1FAA"/>
    <w:rsid w:val="00CE2274"/>
    <w:rsid w:val="00CE2E8A"/>
    <w:rsid w:val="00D0280F"/>
    <w:rsid w:val="00D2178B"/>
    <w:rsid w:val="00D218FD"/>
    <w:rsid w:val="00D228E1"/>
    <w:rsid w:val="00D233CC"/>
    <w:rsid w:val="00D2344E"/>
    <w:rsid w:val="00D260F9"/>
    <w:rsid w:val="00D4166E"/>
    <w:rsid w:val="00D65DEA"/>
    <w:rsid w:val="00D6755C"/>
    <w:rsid w:val="00D70EC8"/>
    <w:rsid w:val="00D71A46"/>
    <w:rsid w:val="00D7621F"/>
    <w:rsid w:val="00D77162"/>
    <w:rsid w:val="00D77638"/>
    <w:rsid w:val="00D8584C"/>
    <w:rsid w:val="00D95B35"/>
    <w:rsid w:val="00D96F90"/>
    <w:rsid w:val="00DA15F7"/>
    <w:rsid w:val="00DA29D2"/>
    <w:rsid w:val="00DB2D09"/>
    <w:rsid w:val="00DB2DA6"/>
    <w:rsid w:val="00DB3863"/>
    <w:rsid w:val="00DB3B68"/>
    <w:rsid w:val="00DB5DE4"/>
    <w:rsid w:val="00DC2BF6"/>
    <w:rsid w:val="00DC6A4F"/>
    <w:rsid w:val="00DC76FD"/>
    <w:rsid w:val="00DD59FB"/>
    <w:rsid w:val="00DF1F6E"/>
    <w:rsid w:val="00DF6600"/>
    <w:rsid w:val="00E019D0"/>
    <w:rsid w:val="00E065A2"/>
    <w:rsid w:val="00E11DB1"/>
    <w:rsid w:val="00E13CB2"/>
    <w:rsid w:val="00E1557B"/>
    <w:rsid w:val="00E21C96"/>
    <w:rsid w:val="00E25418"/>
    <w:rsid w:val="00E27B88"/>
    <w:rsid w:val="00E3205A"/>
    <w:rsid w:val="00E34534"/>
    <w:rsid w:val="00E3631E"/>
    <w:rsid w:val="00E4045B"/>
    <w:rsid w:val="00E41560"/>
    <w:rsid w:val="00E43075"/>
    <w:rsid w:val="00E51B67"/>
    <w:rsid w:val="00E5332E"/>
    <w:rsid w:val="00E71B17"/>
    <w:rsid w:val="00E71B88"/>
    <w:rsid w:val="00E71D1C"/>
    <w:rsid w:val="00E726F0"/>
    <w:rsid w:val="00E74F49"/>
    <w:rsid w:val="00E75583"/>
    <w:rsid w:val="00E80263"/>
    <w:rsid w:val="00E84AC2"/>
    <w:rsid w:val="00E90F85"/>
    <w:rsid w:val="00E91C26"/>
    <w:rsid w:val="00E938E1"/>
    <w:rsid w:val="00E958AD"/>
    <w:rsid w:val="00E96FBD"/>
    <w:rsid w:val="00EA1B24"/>
    <w:rsid w:val="00EA540B"/>
    <w:rsid w:val="00EB0553"/>
    <w:rsid w:val="00EC0E15"/>
    <w:rsid w:val="00ED19F0"/>
    <w:rsid w:val="00F05848"/>
    <w:rsid w:val="00F06A87"/>
    <w:rsid w:val="00F078E8"/>
    <w:rsid w:val="00F11993"/>
    <w:rsid w:val="00F15424"/>
    <w:rsid w:val="00F1612F"/>
    <w:rsid w:val="00F20ACA"/>
    <w:rsid w:val="00F23839"/>
    <w:rsid w:val="00F23B96"/>
    <w:rsid w:val="00F55D27"/>
    <w:rsid w:val="00F61D6D"/>
    <w:rsid w:val="00F62F26"/>
    <w:rsid w:val="00F6325A"/>
    <w:rsid w:val="00F65222"/>
    <w:rsid w:val="00F661F1"/>
    <w:rsid w:val="00F70D8E"/>
    <w:rsid w:val="00F742EC"/>
    <w:rsid w:val="00F74320"/>
    <w:rsid w:val="00F807CD"/>
    <w:rsid w:val="00F87206"/>
    <w:rsid w:val="00F90D1F"/>
    <w:rsid w:val="00F91DF2"/>
    <w:rsid w:val="00F97B75"/>
    <w:rsid w:val="00FA076C"/>
    <w:rsid w:val="00FA22B7"/>
    <w:rsid w:val="00FC0542"/>
    <w:rsid w:val="00FC14F0"/>
    <w:rsid w:val="00FC270A"/>
    <w:rsid w:val="00FC2A06"/>
    <w:rsid w:val="00FC554B"/>
    <w:rsid w:val="00FD1776"/>
    <w:rsid w:val="00FD5700"/>
    <w:rsid w:val="00FE0A29"/>
    <w:rsid w:val="00FE25BA"/>
    <w:rsid w:val="00FE25CF"/>
    <w:rsid w:val="00FE31AF"/>
    <w:rsid w:val="00FE70A5"/>
    <w:rsid w:val="00FF7375"/>
    <w:rsid w:val="035E0D56"/>
    <w:rsid w:val="03939116"/>
    <w:rsid w:val="0508C3A0"/>
    <w:rsid w:val="0B1977B1"/>
    <w:rsid w:val="0B8C6B4F"/>
    <w:rsid w:val="0BE2F582"/>
    <w:rsid w:val="0C71B5C0"/>
    <w:rsid w:val="0F14BBA5"/>
    <w:rsid w:val="10425F66"/>
    <w:rsid w:val="12991D98"/>
    <w:rsid w:val="13B5A0AE"/>
    <w:rsid w:val="1408CFE7"/>
    <w:rsid w:val="162A0544"/>
    <w:rsid w:val="18ADE118"/>
    <w:rsid w:val="1BBB4F89"/>
    <w:rsid w:val="1C26EFC6"/>
    <w:rsid w:val="1C4819B2"/>
    <w:rsid w:val="1C978AF0"/>
    <w:rsid w:val="20465DDA"/>
    <w:rsid w:val="20A14623"/>
    <w:rsid w:val="217F45E1"/>
    <w:rsid w:val="228F0E71"/>
    <w:rsid w:val="22A3415E"/>
    <w:rsid w:val="235014E9"/>
    <w:rsid w:val="249C4E71"/>
    <w:rsid w:val="284F120A"/>
    <w:rsid w:val="285439A3"/>
    <w:rsid w:val="2AD0A200"/>
    <w:rsid w:val="2C4A5DF7"/>
    <w:rsid w:val="313E4E76"/>
    <w:rsid w:val="33299DA5"/>
    <w:rsid w:val="34BCD7E6"/>
    <w:rsid w:val="398A83BB"/>
    <w:rsid w:val="39CB5CB5"/>
    <w:rsid w:val="3AC26D09"/>
    <w:rsid w:val="3D37674D"/>
    <w:rsid w:val="3E76AC9F"/>
    <w:rsid w:val="3F0975AE"/>
    <w:rsid w:val="4380C5D6"/>
    <w:rsid w:val="458EA9F2"/>
    <w:rsid w:val="465769C4"/>
    <w:rsid w:val="4697BDD9"/>
    <w:rsid w:val="48E4F09F"/>
    <w:rsid w:val="49DFE7C1"/>
    <w:rsid w:val="4AADA62C"/>
    <w:rsid w:val="4B86F9F5"/>
    <w:rsid w:val="4C1BC983"/>
    <w:rsid w:val="4DCAEEE4"/>
    <w:rsid w:val="4E6E15A7"/>
    <w:rsid w:val="513826BC"/>
    <w:rsid w:val="545A0CD1"/>
    <w:rsid w:val="54AF08CD"/>
    <w:rsid w:val="576C075E"/>
    <w:rsid w:val="579A03F9"/>
    <w:rsid w:val="58B15E12"/>
    <w:rsid w:val="5C255394"/>
    <w:rsid w:val="5CB344F6"/>
    <w:rsid w:val="5D6BA3B8"/>
    <w:rsid w:val="5FACAA2E"/>
    <w:rsid w:val="6019F665"/>
    <w:rsid w:val="6094B69C"/>
    <w:rsid w:val="609AABF0"/>
    <w:rsid w:val="6420FDF9"/>
    <w:rsid w:val="6551E49E"/>
    <w:rsid w:val="6583E7D5"/>
    <w:rsid w:val="663EE62A"/>
    <w:rsid w:val="66BF60AE"/>
    <w:rsid w:val="66F9DEB3"/>
    <w:rsid w:val="68448A7C"/>
    <w:rsid w:val="6A0B1DB4"/>
    <w:rsid w:val="6CD7C15E"/>
    <w:rsid w:val="6D7E2633"/>
    <w:rsid w:val="6F0C3D88"/>
    <w:rsid w:val="6F310D3C"/>
    <w:rsid w:val="71818E68"/>
    <w:rsid w:val="71861E55"/>
    <w:rsid w:val="724E5DB0"/>
    <w:rsid w:val="7446CD06"/>
    <w:rsid w:val="75EB43BA"/>
    <w:rsid w:val="765F3AB2"/>
    <w:rsid w:val="768697CD"/>
    <w:rsid w:val="77A55A71"/>
    <w:rsid w:val="78ED1255"/>
    <w:rsid w:val="797496E7"/>
    <w:rsid w:val="7A156AF2"/>
    <w:rsid w:val="7AE47BCE"/>
    <w:rsid w:val="7C609030"/>
    <w:rsid w:val="7CB45609"/>
    <w:rsid w:val="7F7F430B"/>
    <w:rsid w:val="7FC78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55269"/>
  <w15:chartTrackingRefBased/>
  <w15:docId w15:val="{692728C6-056F-4387-98F4-B7D144FB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9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022A7F"/>
    <w:pPr>
      <w:keepNext/>
      <w:numPr>
        <w:ilvl w:val="1"/>
        <w:numId w:val="9"/>
      </w:numPr>
      <w:ind w:left="720" w:hanging="720"/>
      <w:jc w:val="both"/>
      <w:outlineLvl w:val="1"/>
    </w:pPr>
    <w:rPr>
      <w:rFonts w:ascii="Source Sans 3 Light" w:hAnsi="Source Sans 3 Light" w:cstheme="minorHAnsi"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FA22B7"/>
    <w:pPr>
      <w:keepNext/>
      <w:numPr>
        <w:ilvl w:val="2"/>
        <w:numId w:val="9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9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9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3F3715"/>
    <w:rPr>
      <w:rFonts w:ascii="Source Sans 3 Light" w:hAnsi="Source Sans 3 Light" w:cs="Arial"/>
      <w:bCs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0B0D53"/>
    <w:rPr>
      <w:b/>
      <w:bCs/>
    </w:rPr>
  </w:style>
  <w:style w:type="paragraph" w:styleId="ListParagraph">
    <w:name w:val="List Paragraph"/>
    <w:basedOn w:val="Normal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10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11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hAnsi="Calibr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hAnsi="Calibr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hAnsi="Calibri"/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hAnsi="Calibr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hAnsi="Calibri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hAnsi="Cambria"/>
      <w:sz w:val="22"/>
      <w:szCs w:val="22"/>
      <w:lang w:val="en-GB"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022A7F"/>
    <w:rPr>
      <w:rFonts w:ascii="Source Sans 3 Light" w:hAnsi="Source Sans 3 Light" w:cstheme="minorHAnsi"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3F3715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b/>
      <w:bCs/>
      <w:iCs w:val="0"/>
    </w:rPr>
  </w:style>
  <w:style w:type="paragraph" w:customStyle="1" w:styleId="DocumentTitleA">
    <w:name w:val="Document Title A"/>
    <w:basedOn w:val="Normal"/>
    <w:autoRedefine/>
    <w:qFormat/>
    <w:rsid w:val="009B2287"/>
    <w:pPr>
      <w:jc w:val="center"/>
    </w:pPr>
    <w:rPr>
      <w:rFonts w:ascii="Tilt Neon" w:hAnsi="Tilt Neon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FA22B7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customStyle="1" w:styleId="TableBodyLeft">
    <w:name w:val="Table Body Left"/>
    <w:basedOn w:val="Normal"/>
    <w:autoRedefine/>
    <w:qFormat/>
    <w:rsid w:val="00C35128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styleId="ListNumber">
    <w:name w:val="List Number"/>
    <w:basedOn w:val="Normal"/>
    <w:rsid w:val="00CE2274"/>
    <w:pPr>
      <w:tabs>
        <w:tab w:val="num" w:pos="360"/>
      </w:tabs>
      <w:ind w:left="360" w:hanging="360"/>
      <w:contextualSpacing/>
    </w:pPr>
  </w:style>
  <w:style w:type="paragraph" w:customStyle="1" w:styleId="Default">
    <w:name w:val="Default"/>
    <w:rsid w:val="00AA07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022A7F"/>
    <w:pPr>
      <w:spacing w:before="100" w:beforeAutospacing="1" w:after="100" w:afterAutospacing="1"/>
    </w:pPr>
    <w:rPr>
      <w:lang w:eastAsia="en-GB"/>
    </w:rPr>
  </w:style>
  <w:style w:type="paragraph" w:styleId="Revision">
    <w:name w:val="Revision"/>
    <w:hidden/>
    <w:uiPriority w:val="99"/>
    <w:semiHidden/>
    <w:rsid w:val="00F62F26"/>
    <w:rPr>
      <w:sz w:val="24"/>
      <w:szCs w:val="24"/>
      <w:lang w:val="en-GB" w:eastAsia="en-US"/>
    </w:rPr>
  </w:style>
  <w:style w:type="paragraph" w:customStyle="1" w:styleId="TableText09pt">
    <w:name w:val="TableText 09 pt"/>
    <w:basedOn w:val="Normal"/>
    <w:rsid w:val="00226850"/>
    <w:rPr>
      <w:rFonts w:ascii="Arial" w:hAnsi="Arial" w:cs="Arial"/>
      <w:sz w:val="18"/>
      <w:szCs w:val="26"/>
    </w:rPr>
  </w:style>
  <w:style w:type="character" w:customStyle="1" w:styleId="CommentSubjectChar">
    <w:name w:val="Comment Subject Char"/>
    <w:link w:val="CommentSubject"/>
    <w:rsid w:val="00226850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4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4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16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7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5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58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1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QA@accord.sco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SOP%20Template%20(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ca0140e761a5b9c2d594b63eb8829cda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12369de1989881eada7b43d2341edd2e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7D8A4-3561-4DD6-AB47-76CFAA547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3C029-DB53-4B4F-9CF0-B772110D366C}">
  <ds:schemaRefs>
    <ds:schemaRef ds:uri="http://schemas.microsoft.com/office/2006/metadata/properties"/>
    <ds:schemaRef ds:uri="http://schemas.microsoft.com/office/infopath/2007/PartnerControls"/>
    <ds:schemaRef ds:uri="e9a5a534-d80e-4429-8569-37d59b1d7518"/>
    <ds:schemaRef ds:uri="c613bac0-5563-4f3d-be06-7856d04ac816"/>
  </ds:schemaRefs>
</ds:datastoreItem>
</file>

<file path=customXml/itemProps4.xml><?xml version="1.0" encoding="utf-8"?>
<ds:datastoreItem xmlns:ds="http://schemas.openxmlformats.org/officeDocument/2006/customXml" ds:itemID="{064C6060-C3B2-4294-ADFB-5A6D289A2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ACCORD SOP Template (9)</Template>
  <TotalTime>1</TotalTime>
  <Pages>8</Pages>
  <Words>2031</Words>
  <Characters>11580</Characters>
  <Application>Microsoft Office Word</Application>
  <DocSecurity>0</DocSecurity>
  <Lines>96</Lines>
  <Paragraphs>27</Paragraphs>
  <ScaleCrop>false</ScaleCrop>
  <Company>LUHD</Company>
  <LinksUpToDate>false</LinksUpToDate>
  <CharactersWithSpaces>13584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FOR THE PREPARING AND MAINTAINING A TRIAL MASTER FILE</dc:title>
  <dc:subject/>
  <dc:creator>Ellis, Roisin</dc:creator>
  <cp:keywords/>
  <cp:lastModifiedBy>Gavin Robertson</cp:lastModifiedBy>
  <cp:revision>5</cp:revision>
  <cp:lastPrinted>2024-10-23T11:36:00Z</cp:lastPrinted>
  <dcterms:created xsi:type="dcterms:W3CDTF">2026-07-07T12:14:00Z</dcterms:created>
  <dcterms:modified xsi:type="dcterms:W3CDTF">2026-07-12T17:42:00Z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