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A31D6" w14:textId="3242C48B" w:rsidR="00F74320" w:rsidRDefault="002D1701" w:rsidP="009B2287">
      <w:pPr>
        <w:pStyle w:val="DocumentTitleA"/>
      </w:pPr>
      <w:r>
        <w:t>Lab Quality Questionnaire</w:t>
      </w:r>
    </w:p>
    <w:p w14:paraId="2D7C3C1F" w14:textId="77777777" w:rsidR="002D1701" w:rsidRPr="00CA5603" w:rsidRDefault="002D1701" w:rsidP="002D1701">
      <w:pPr>
        <w:tabs>
          <w:tab w:val="left" w:pos="720"/>
        </w:tabs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9"/>
      </w:tblGrid>
      <w:tr w:rsidR="002D1701" w:rsidRPr="004538CF" w14:paraId="3AAA26CD" w14:textId="77777777" w:rsidTr="002D1701">
        <w:trPr>
          <w:trHeight w:val="340"/>
          <w:jc w:val="center"/>
        </w:trPr>
        <w:tc>
          <w:tcPr>
            <w:tcW w:w="9469" w:type="dxa"/>
            <w:shd w:val="clear" w:color="auto" w:fill="00325F"/>
            <w:vAlign w:val="center"/>
          </w:tcPr>
          <w:p w14:paraId="121B4170" w14:textId="77777777" w:rsidR="002D1701" w:rsidRPr="00AC00F0" w:rsidRDefault="002D1701" w:rsidP="00E16C3B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ORGANISATION</w:t>
            </w:r>
            <w:r w:rsidRPr="00AC00F0">
              <w:rPr>
                <w:rFonts w:ascii="Arial" w:hAnsi="Arial" w:cs="Arial"/>
                <w:b/>
                <w:color w:val="FFFFFF"/>
                <w:sz w:val="20"/>
                <w:szCs w:val="20"/>
              </w:rPr>
              <w:t>/LABORATORY DETAILS</w:t>
            </w:r>
          </w:p>
        </w:tc>
      </w:tr>
      <w:tr w:rsidR="002D1701" w:rsidRPr="004538CF" w14:paraId="5B7A06AD" w14:textId="77777777" w:rsidTr="00E16C3B">
        <w:trPr>
          <w:trHeight w:val="851"/>
          <w:jc w:val="center"/>
        </w:trPr>
        <w:tc>
          <w:tcPr>
            <w:tcW w:w="9469" w:type="dxa"/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50"/>
              <w:gridCol w:w="7488"/>
            </w:tblGrid>
            <w:tr w:rsidR="002D1701" w:rsidRPr="00676CF6" w14:paraId="6D078E52" w14:textId="77777777" w:rsidTr="00E16C3B">
              <w:tc>
                <w:tcPr>
                  <w:tcW w:w="1750" w:type="dxa"/>
                </w:tcPr>
                <w:p w14:paraId="2C9F5A65" w14:textId="77777777" w:rsidR="002D1701" w:rsidRPr="00676CF6" w:rsidRDefault="002D1701" w:rsidP="00E16C3B">
                  <w:pPr>
                    <w:tabs>
                      <w:tab w:val="left" w:pos="1532"/>
                    </w:tabs>
                    <w:spacing w:line="480" w:lineRule="auto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76CF6">
                    <w:rPr>
                      <w:rFonts w:ascii="Arial" w:hAnsi="Arial" w:cs="Arial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7488" w:type="dxa"/>
                </w:tcPr>
                <w:p w14:paraId="785B98F3" w14:textId="77777777" w:rsidR="002D1701" w:rsidRPr="00676CF6" w:rsidRDefault="002D1701" w:rsidP="00E16C3B">
                  <w:pPr>
                    <w:tabs>
                      <w:tab w:val="left" w:pos="1532"/>
                    </w:tabs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D1701" w:rsidRPr="00676CF6" w14:paraId="0303ED1D" w14:textId="77777777" w:rsidTr="00E16C3B">
              <w:tc>
                <w:tcPr>
                  <w:tcW w:w="1750" w:type="dxa"/>
                </w:tcPr>
                <w:p w14:paraId="55EBDD4B" w14:textId="77777777" w:rsidR="002D1701" w:rsidRPr="00676CF6" w:rsidRDefault="002D1701" w:rsidP="00E16C3B">
                  <w:pPr>
                    <w:tabs>
                      <w:tab w:val="left" w:pos="1532"/>
                    </w:tabs>
                    <w:spacing w:line="480" w:lineRule="auto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76CF6">
                    <w:rPr>
                      <w:rFonts w:ascii="Arial" w:hAnsi="Arial" w:cs="Arial"/>
                      <w:sz w:val="20"/>
                      <w:szCs w:val="20"/>
                    </w:rPr>
                    <w:t>Address:</w:t>
                  </w:r>
                </w:p>
              </w:tc>
              <w:tc>
                <w:tcPr>
                  <w:tcW w:w="7488" w:type="dxa"/>
                </w:tcPr>
                <w:p w14:paraId="549569AD" w14:textId="77777777" w:rsidR="002D1701" w:rsidRPr="00676CF6" w:rsidRDefault="002D1701" w:rsidP="00E16C3B">
                  <w:pPr>
                    <w:tabs>
                      <w:tab w:val="left" w:pos="1532"/>
                    </w:tabs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D1701" w:rsidRPr="00676CF6" w14:paraId="08BA5A9A" w14:textId="77777777" w:rsidTr="00E16C3B">
              <w:tc>
                <w:tcPr>
                  <w:tcW w:w="1750" w:type="dxa"/>
                </w:tcPr>
                <w:p w14:paraId="48AC2E27" w14:textId="77777777" w:rsidR="002D1701" w:rsidRPr="00676CF6" w:rsidRDefault="002D1701" w:rsidP="00E16C3B">
                  <w:pPr>
                    <w:tabs>
                      <w:tab w:val="left" w:pos="1532"/>
                    </w:tabs>
                    <w:spacing w:line="276" w:lineRule="auto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76CF6">
                    <w:rPr>
                      <w:rFonts w:ascii="Arial" w:hAnsi="Arial" w:cs="Arial"/>
                      <w:sz w:val="20"/>
                      <w:szCs w:val="20"/>
                    </w:rPr>
                    <w:t xml:space="preserve">Web Address: </w:t>
                  </w:r>
                </w:p>
                <w:p w14:paraId="107365FD" w14:textId="77777777" w:rsidR="002D1701" w:rsidRPr="00676CF6" w:rsidRDefault="002D1701" w:rsidP="00E16C3B">
                  <w:pPr>
                    <w:tabs>
                      <w:tab w:val="left" w:pos="1532"/>
                    </w:tabs>
                    <w:spacing w:line="276" w:lineRule="auto"/>
                    <w:jc w:val="right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676CF6">
                    <w:rPr>
                      <w:rFonts w:ascii="Arial" w:hAnsi="Arial" w:cs="Arial"/>
                      <w:i/>
                      <w:sz w:val="16"/>
                      <w:szCs w:val="16"/>
                    </w:rPr>
                    <w:t>(if applicable)</w:t>
                  </w:r>
                </w:p>
                <w:p w14:paraId="361C60E5" w14:textId="77777777" w:rsidR="002D1701" w:rsidRPr="00676CF6" w:rsidRDefault="002D1701" w:rsidP="00E16C3B">
                  <w:pPr>
                    <w:tabs>
                      <w:tab w:val="left" w:pos="1532"/>
                    </w:tabs>
                    <w:spacing w:line="276" w:lineRule="auto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488" w:type="dxa"/>
                </w:tcPr>
                <w:p w14:paraId="79BDFDB1" w14:textId="77777777" w:rsidR="002D1701" w:rsidRPr="00676CF6" w:rsidRDefault="002D1701" w:rsidP="00E16C3B">
                  <w:pPr>
                    <w:tabs>
                      <w:tab w:val="left" w:pos="1532"/>
                    </w:tabs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D1701" w:rsidRPr="00676CF6" w14:paraId="52C145CE" w14:textId="77777777" w:rsidTr="00E16C3B">
              <w:tc>
                <w:tcPr>
                  <w:tcW w:w="1750" w:type="dxa"/>
                </w:tcPr>
                <w:p w14:paraId="70327D9D" w14:textId="77777777" w:rsidR="002D1701" w:rsidRPr="00676CF6" w:rsidRDefault="002D1701" w:rsidP="00E16C3B">
                  <w:pPr>
                    <w:tabs>
                      <w:tab w:val="left" w:pos="1532"/>
                    </w:tabs>
                    <w:spacing w:line="276" w:lineRule="auto"/>
                    <w:jc w:val="right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676CF6">
                    <w:rPr>
                      <w:rFonts w:ascii="Arial" w:hAnsi="Arial" w:cs="Arial"/>
                      <w:sz w:val="20"/>
                      <w:szCs w:val="20"/>
                    </w:rPr>
                    <w:t xml:space="preserve">Contact Person: </w:t>
                  </w:r>
                  <w:r w:rsidRPr="00676CF6">
                    <w:rPr>
                      <w:rFonts w:ascii="Arial" w:hAnsi="Arial" w:cs="Arial"/>
                      <w:i/>
                      <w:sz w:val="16"/>
                      <w:szCs w:val="16"/>
                    </w:rPr>
                    <w:t>(Job Title)</w:t>
                  </w:r>
                </w:p>
                <w:p w14:paraId="5C09EEAA" w14:textId="77777777" w:rsidR="002D1701" w:rsidRPr="00676CF6" w:rsidRDefault="002D1701" w:rsidP="00E16C3B">
                  <w:pPr>
                    <w:tabs>
                      <w:tab w:val="left" w:pos="1532"/>
                    </w:tabs>
                    <w:spacing w:line="276" w:lineRule="auto"/>
                    <w:jc w:val="right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7488" w:type="dxa"/>
                </w:tcPr>
                <w:p w14:paraId="0415C8B4" w14:textId="77777777" w:rsidR="002D1701" w:rsidRPr="00676CF6" w:rsidRDefault="002D1701" w:rsidP="00E16C3B">
                  <w:pPr>
                    <w:tabs>
                      <w:tab w:val="left" w:pos="1532"/>
                    </w:tabs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D1701" w:rsidRPr="00676CF6" w14:paraId="42505B2E" w14:textId="77777777" w:rsidTr="00E16C3B">
              <w:tc>
                <w:tcPr>
                  <w:tcW w:w="1750" w:type="dxa"/>
                </w:tcPr>
                <w:p w14:paraId="5B9FD450" w14:textId="77777777" w:rsidR="002D1701" w:rsidRPr="00676CF6" w:rsidRDefault="002D1701" w:rsidP="00E16C3B">
                  <w:pPr>
                    <w:tabs>
                      <w:tab w:val="left" w:pos="1532"/>
                    </w:tabs>
                    <w:spacing w:line="480" w:lineRule="auto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76CF6">
                    <w:rPr>
                      <w:rFonts w:ascii="Arial" w:hAnsi="Arial" w:cs="Arial"/>
                      <w:sz w:val="20"/>
                      <w:szCs w:val="20"/>
                    </w:rPr>
                    <w:t>Telephone No:</w:t>
                  </w:r>
                </w:p>
              </w:tc>
              <w:tc>
                <w:tcPr>
                  <w:tcW w:w="7488" w:type="dxa"/>
                </w:tcPr>
                <w:p w14:paraId="1DA0F128" w14:textId="77777777" w:rsidR="002D1701" w:rsidRPr="00676CF6" w:rsidRDefault="002D1701" w:rsidP="00E16C3B">
                  <w:pPr>
                    <w:tabs>
                      <w:tab w:val="left" w:pos="1532"/>
                    </w:tabs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D1701" w:rsidRPr="00676CF6" w14:paraId="31B3D2E1" w14:textId="77777777" w:rsidTr="00E16C3B">
              <w:tc>
                <w:tcPr>
                  <w:tcW w:w="1750" w:type="dxa"/>
                </w:tcPr>
                <w:p w14:paraId="1FC6D0C6" w14:textId="77777777" w:rsidR="002D1701" w:rsidRPr="00676CF6" w:rsidRDefault="002D1701" w:rsidP="00E16C3B">
                  <w:pPr>
                    <w:tabs>
                      <w:tab w:val="left" w:pos="1532"/>
                    </w:tabs>
                    <w:spacing w:line="480" w:lineRule="auto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76CF6">
                    <w:rPr>
                      <w:rFonts w:ascii="Arial" w:hAnsi="Arial" w:cs="Arial"/>
                      <w:sz w:val="20"/>
                      <w:szCs w:val="20"/>
                    </w:rPr>
                    <w:t>Email:</w:t>
                  </w:r>
                </w:p>
              </w:tc>
              <w:tc>
                <w:tcPr>
                  <w:tcW w:w="7488" w:type="dxa"/>
                </w:tcPr>
                <w:p w14:paraId="29440656" w14:textId="77777777" w:rsidR="002D1701" w:rsidRPr="00676CF6" w:rsidRDefault="002D1701" w:rsidP="00E16C3B">
                  <w:pPr>
                    <w:tabs>
                      <w:tab w:val="left" w:pos="1532"/>
                    </w:tabs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5AADE012" w14:textId="77777777" w:rsidR="002D1701" w:rsidRPr="00B72248" w:rsidRDefault="002D1701" w:rsidP="00E16C3B">
            <w:pPr>
              <w:tabs>
                <w:tab w:val="left" w:pos="153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5F0984" w14:textId="77777777" w:rsidR="002D1701" w:rsidRPr="00E601CC" w:rsidRDefault="002D1701" w:rsidP="002D1701">
      <w:pPr>
        <w:rPr>
          <w:rFonts w:ascii="Arial" w:hAnsi="Arial" w:cs="Arial"/>
          <w:sz w:val="22"/>
          <w:szCs w:val="22"/>
        </w:rPr>
      </w:pPr>
    </w:p>
    <w:p w14:paraId="1FFCF1A9" w14:textId="77777777" w:rsidR="002D1701" w:rsidRPr="00E601CC" w:rsidRDefault="002D1701" w:rsidP="002D1701">
      <w:pPr>
        <w:rPr>
          <w:rFonts w:ascii="Arial" w:hAnsi="Arial" w:cs="Arial"/>
          <w:sz w:val="22"/>
          <w:szCs w:val="22"/>
        </w:rPr>
      </w:pPr>
    </w:p>
    <w:tbl>
      <w:tblPr>
        <w:tblW w:w="9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9"/>
      </w:tblGrid>
      <w:tr w:rsidR="002D1701" w:rsidRPr="004538CF" w14:paraId="48209B68" w14:textId="77777777" w:rsidTr="002D1701">
        <w:trPr>
          <w:trHeight w:val="340"/>
          <w:jc w:val="center"/>
        </w:trPr>
        <w:tc>
          <w:tcPr>
            <w:tcW w:w="9469" w:type="dxa"/>
            <w:shd w:val="clear" w:color="auto" w:fill="00325F"/>
            <w:vAlign w:val="center"/>
          </w:tcPr>
          <w:p w14:paraId="45CF98AA" w14:textId="77777777" w:rsidR="002D1701" w:rsidRPr="00AC00F0" w:rsidRDefault="002D1701" w:rsidP="00E16C3B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7576CD4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LABORATORY WORK/SERVICES COVERED</w:t>
            </w:r>
          </w:p>
        </w:tc>
      </w:tr>
      <w:tr w:rsidR="002D1701" w:rsidRPr="0090635A" w14:paraId="29425878" w14:textId="77777777" w:rsidTr="00E16C3B">
        <w:trPr>
          <w:trHeight w:val="1591"/>
          <w:jc w:val="center"/>
        </w:trPr>
        <w:tc>
          <w:tcPr>
            <w:tcW w:w="9469" w:type="dxa"/>
            <w:vAlign w:val="center"/>
          </w:tcPr>
          <w:p w14:paraId="06A263F0" w14:textId="7B697544" w:rsidR="002D1701" w:rsidRPr="001010A9" w:rsidRDefault="002D1701" w:rsidP="001010A9">
            <w:pPr>
              <w:tabs>
                <w:tab w:val="left" w:pos="720"/>
              </w:tabs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606C72F8">
              <w:rPr>
                <w:rFonts w:ascii="Arial" w:hAnsi="Arial" w:cs="Arial"/>
                <w:i/>
                <w:iCs/>
                <w:sz w:val="20"/>
                <w:szCs w:val="20"/>
              </w:rPr>
              <w:t>[Please state nature and purpose of laboratory work conducted as part of the trial, including production of data that is used to assess primary/seconda</w:t>
            </w:r>
            <w:r w:rsidRPr="00C871CF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ry objectives, safety or eligibility. Please further specify sample type e.g. </w:t>
            </w:r>
            <w:r w:rsidRPr="00C871CF">
              <w:rPr>
                <w:rFonts w:ascii="Arial" w:eastAsia="Arial" w:hAnsi="Arial" w:cs="Arial"/>
                <w:i/>
                <w:iCs/>
                <w:color w:val="0070C0"/>
                <w:sz w:val="20"/>
                <w:szCs w:val="20"/>
              </w:rPr>
              <w:t xml:space="preserve">standard tests performed by local NHS labs </w:t>
            </w:r>
            <w:r w:rsidRPr="00C871CF">
              <w:rPr>
                <w:rFonts w:ascii="Arial" w:eastAsia="Arial" w:hAnsi="Arial" w:cs="Arial"/>
                <w:b/>
                <w:bCs/>
                <w:i/>
                <w:iCs/>
                <w:color w:val="0070C0"/>
                <w:sz w:val="20"/>
                <w:szCs w:val="20"/>
              </w:rPr>
              <w:t>(clinical)</w:t>
            </w:r>
            <w:r w:rsidRPr="00C871CF">
              <w:rPr>
                <w:rFonts w:ascii="Arial" w:eastAsia="Arial" w:hAnsi="Arial" w:cs="Arial"/>
                <w:i/>
                <w:iCs/>
                <w:color w:val="0070C0"/>
                <w:sz w:val="20"/>
                <w:szCs w:val="20"/>
              </w:rPr>
              <w:t xml:space="preserve"> or non-standard research tests either in NHS labs or external labs </w:t>
            </w:r>
            <w:r w:rsidRPr="00C871CF">
              <w:rPr>
                <w:rFonts w:ascii="Arial" w:eastAsia="Arial" w:hAnsi="Arial" w:cs="Arial"/>
                <w:b/>
                <w:bCs/>
                <w:i/>
                <w:iCs/>
                <w:color w:val="0070C0"/>
                <w:sz w:val="20"/>
                <w:szCs w:val="20"/>
              </w:rPr>
              <w:t>(research).</w:t>
            </w:r>
            <w:r w:rsidR="001010A9" w:rsidRPr="001010A9">
              <w:rPr>
                <w:rFonts w:ascii="Arial" w:eastAsia="Arial" w:hAnsi="Arial" w:cs="Arial"/>
                <w:i/>
                <w:iCs/>
                <w:sz w:val="20"/>
                <w:szCs w:val="20"/>
              </w:rPr>
              <w:t>].</w:t>
            </w:r>
          </w:p>
          <w:p w14:paraId="1EE09860" w14:textId="77777777" w:rsidR="002D1701" w:rsidRPr="009631D8" w:rsidRDefault="002D1701" w:rsidP="00E16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48B2E8" w14:textId="77777777" w:rsidR="002D1701" w:rsidRPr="00E601CC" w:rsidRDefault="002D1701" w:rsidP="002D1701">
      <w:pPr>
        <w:rPr>
          <w:rFonts w:ascii="Arial" w:hAnsi="Arial" w:cs="Arial"/>
          <w:sz w:val="22"/>
          <w:szCs w:val="22"/>
        </w:rPr>
      </w:pPr>
    </w:p>
    <w:p w14:paraId="0D045AC8" w14:textId="77777777" w:rsidR="002D1701" w:rsidRPr="00E601CC" w:rsidRDefault="002D1701" w:rsidP="002D1701">
      <w:pPr>
        <w:rPr>
          <w:rFonts w:ascii="Arial" w:hAnsi="Arial" w:cs="Arial"/>
          <w:sz w:val="22"/>
          <w:szCs w:val="22"/>
        </w:rPr>
      </w:pPr>
    </w:p>
    <w:tbl>
      <w:tblPr>
        <w:tblW w:w="94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7"/>
      </w:tblGrid>
      <w:tr w:rsidR="002D1701" w14:paraId="765338ED" w14:textId="77777777" w:rsidTr="00E16C3B">
        <w:trPr>
          <w:trHeight w:val="1833"/>
          <w:jc w:val="center"/>
        </w:trPr>
        <w:tc>
          <w:tcPr>
            <w:tcW w:w="9467" w:type="dxa"/>
          </w:tcPr>
          <w:p w14:paraId="7B1B5EBA" w14:textId="77777777" w:rsidR="002D1701" w:rsidRDefault="002D1701" w:rsidP="00E16C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0E0EFD" w14:textId="77777777" w:rsidR="002D1701" w:rsidRDefault="002D1701" w:rsidP="00E16C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0AF5">
              <w:rPr>
                <w:rFonts w:ascii="Arial" w:hAnsi="Arial" w:cs="Arial"/>
                <w:sz w:val="20"/>
                <w:szCs w:val="20"/>
              </w:rPr>
              <w:t>There is a requirement for all laboratories that perform work in support of clinical trials to implement appropriate measures to assure the quality and integrity of the data they produce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7D0AF5">
              <w:rPr>
                <w:rFonts w:ascii="Arial" w:hAnsi="Arial" w:cs="Arial"/>
                <w:sz w:val="20"/>
                <w:szCs w:val="20"/>
              </w:rPr>
              <w:t xml:space="preserve"> and to exercise due diligence to ensure that the trial subjects rights are not compromised.</w:t>
            </w:r>
          </w:p>
          <w:p w14:paraId="0A61DED9" w14:textId="77777777" w:rsidR="002D1701" w:rsidRPr="007D0AF5" w:rsidRDefault="002D1701" w:rsidP="00E16C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7AEE3A0" w14:textId="77777777" w:rsidR="002D1701" w:rsidRDefault="002D1701" w:rsidP="00E16C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audit questionnaire is based on the </w:t>
            </w:r>
            <w:hyperlink r:id="rId11" w:history="1">
              <w:r w:rsidRPr="001B77EE">
                <w:rPr>
                  <w:rStyle w:val="Hyperlink"/>
                  <w:rFonts w:ascii="Arial" w:hAnsi="Arial" w:cs="Arial"/>
                  <w:sz w:val="20"/>
                  <w:szCs w:val="20"/>
                </w:rPr>
                <w:t>European Medicines Agency Reflection Paper for laboratories that perform the analysis or evaluation of clinical trial samples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. The audit questionnaire is used by </w:t>
            </w:r>
            <w:r w:rsidRPr="007D0AF5">
              <w:rPr>
                <w:rFonts w:ascii="Arial" w:hAnsi="Arial" w:cs="Arial"/>
                <w:sz w:val="20"/>
                <w:szCs w:val="20"/>
              </w:rPr>
              <w:t xml:space="preserve">ACCORD </w:t>
            </w:r>
            <w:r>
              <w:rPr>
                <w:rFonts w:ascii="Arial" w:hAnsi="Arial" w:cs="Arial"/>
                <w:sz w:val="20"/>
                <w:szCs w:val="20"/>
              </w:rPr>
              <w:t>as part of the</w:t>
            </w:r>
            <w:r w:rsidRPr="007D0AF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vendor</w:t>
            </w:r>
            <w:r w:rsidRPr="007D0AF5">
              <w:rPr>
                <w:rFonts w:ascii="Arial" w:hAnsi="Arial" w:cs="Arial"/>
                <w:sz w:val="20"/>
                <w:szCs w:val="20"/>
              </w:rPr>
              <w:t xml:space="preserve"> assessment programme</w:t>
            </w:r>
            <w:r>
              <w:rPr>
                <w:rFonts w:ascii="Arial" w:hAnsi="Arial" w:cs="Arial"/>
                <w:sz w:val="20"/>
                <w:szCs w:val="20"/>
              </w:rPr>
              <w:t xml:space="preserve"> and is designed to complement existing quality systems where they exist</w:t>
            </w:r>
            <w:r w:rsidRPr="007D0AF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B5F6531" w14:textId="77777777" w:rsidR="002D1701" w:rsidRPr="007D0AF5" w:rsidRDefault="002D1701" w:rsidP="00E16C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5B9CA23" w14:textId="77777777" w:rsidR="002D1701" w:rsidRDefault="002D1701" w:rsidP="00E16C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0AF5">
              <w:rPr>
                <w:rFonts w:ascii="Arial" w:hAnsi="Arial" w:cs="Arial"/>
                <w:sz w:val="20"/>
                <w:szCs w:val="20"/>
              </w:rPr>
              <w:t>Please complete the questions as comprehensively as possible and include any other relevant information as attachments.</w:t>
            </w:r>
          </w:p>
          <w:p w14:paraId="538C898A" w14:textId="77777777" w:rsidR="002D1701" w:rsidRPr="007D0AF5" w:rsidRDefault="002D1701" w:rsidP="00E16C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1855164" w14:textId="77777777" w:rsidR="002D1701" w:rsidRDefault="002D1701" w:rsidP="00E16C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0AF5">
              <w:rPr>
                <w:rFonts w:ascii="Arial" w:hAnsi="Arial" w:cs="Arial"/>
                <w:sz w:val="20"/>
                <w:szCs w:val="20"/>
              </w:rPr>
              <w:t>Upon completion, please return the questionnaire to the ACCORD QA Manager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hyperlink r:id="rId12" w:history="1">
              <w:r w:rsidRPr="009273A9">
                <w:rPr>
                  <w:rStyle w:val="Hyperlink"/>
                  <w:rFonts w:ascii="Arial" w:hAnsi="Arial" w:cs="Arial"/>
                  <w:sz w:val="20"/>
                  <w:szCs w:val="20"/>
                </w:rPr>
                <w:t>QA@accord.scot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7D0AF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2905681" w14:textId="77777777" w:rsidR="002D1701" w:rsidRPr="005B0E32" w:rsidRDefault="002D1701" w:rsidP="00E16C3B"/>
        </w:tc>
      </w:tr>
    </w:tbl>
    <w:p w14:paraId="71BBC06D" w14:textId="77777777" w:rsidR="002D1701" w:rsidRPr="00E601CC" w:rsidRDefault="002D1701" w:rsidP="002D1701">
      <w:pPr>
        <w:rPr>
          <w:rFonts w:ascii="Arial" w:hAnsi="Arial" w:cs="Arial"/>
          <w:sz w:val="22"/>
          <w:szCs w:val="22"/>
        </w:rPr>
      </w:pPr>
    </w:p>
    <w:p w14:paraId="4AD20EC2" w14:textId="77777777" w:rsidR="002D1701" w:rsidRPr="00E601CC" w:rsidRDefault="002D1701" w:rsidP="002D17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tbl>
      <w:tblPr>
        <w:tblW w:w="9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2"/>
        <w:gridCol w:w="21"/>
        <w:gridCol w:w="4232"/>
        <w:gridCol w:w="709"/>
        <w:gridCol w:w="708"/>
        <w:gridCol w:w="3228"/>
      </w:tblGrid>
      <w:tr w:rsidR="002D1701" w:rsidRPr="00FE0D92" w14:paraId="3987C76F" w14:textId="77777777" w:rsidTr="002D1701">
        <w:trPr>
          <w:trHeight w:val="200"/>
          <w:jc w:val="center"/>
        </w:trPr>
        <w:tc>
          <w:tcPr>
            <w:tcW w:w="613" w:type="dxa"/>
            <w:gridSpan w:val="2"/>
            <w:tcBorders>
              <w:bottom w:val="single" w:sz="4" w:space="0" w:color="auto"/>
            </w:tcBorders>
            <w:shd w:val="clear" w:color="auto" w:fill="00325F"/>
            <w:vAlign w:val="center"/>
          </w:tcPr>
          <w:p w14:paraId="778CF75F" w14:textId="77777777" w:rsidR="002D1701" w:rsidRPr="00E91616" w:rsidRDefault="002D1701" w:rsidP="00E16C3B">
            <w:pPr>
              <w:keepNext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E91616">
              <w:rPr>
                <w:color w:val="FFFFFF"/>
              </w:rPr>
              <w:lastRenderedPageBreak/>
              <w:br w:type="page"/>
            </w:r>
            <w:r w:rsidRPr="00E91616">
              <w:rPr>
                <w:rFonts w:ascii="Arial" w:hAnsi="Arial" w:cs="Arial"/>
                <w:b/>
                <w:color w:val="FFFFFF"/>
                <w:sz w:val="20"/>
                <w:szCs w:val="20"/>
              </w:rPr>
              <w:t>A</w:t>
            </w:r>
          </w:p>
        </w:tc>
        <w:tc>
          <w:tcPr>
            <w:tcW w:w="8877" w:type="dxa"/>
            <w:gridSpan w:val="4"/>
            <w:tcBorders>
              <w:bottom w:val="single" w:sz="4" w:space="0" w:color="auto"/>
            </w:tcBorders>
            <w:shd w:val="clear" w:color="auto" w:fill="00325F"/>
            <w:vAlign w:val="center"/>
          </w:tcPr>
          <w:p w14:paraId="75FB01FA" w14:textId="77777777" w:rsidR="002D1701" w:rsidRPr="00E91616" w:rsidRDefault="002D1701" w:rsidP="00E16C3B">
            <w:pPr>
              <w:keepNext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E91616">
              <w:rPr>
                <w:rFonts w:ascii="Arial" w:hAnsi="Arial" w:cs="Arial"/>
                <w:b/>
                <w:color w:val="FFFFFF"/>
                <w:sz w:val="20"/>
                <w:szCs w:val="20"/>
              </w:rPr>
              <w:t>PERSONNEL</w:t>
            </w:r>
          </w:p>
        </w:tc>
      </w:tr>
      <w:tr w:rsidR="002D1701" w:rsidRPr="00FE0D92" w14:paraId="056895A6" w14:textId="77777777" w:rsidTr="00E16C3B">
        <w:trPr>
          <w:trHeight w:val="200"/>
          <w:jc w:val="center"/>
        </w:trPr>
        <w:tc>
          <w:tcPr>
            <w:tcW w:w="4845" w:type="dxa"/>
            <w:gridSpan w:val="3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28FAD1A8" w14:textId="77777777" w:rsidR="002D1701" w:rsidRPr="00856C9B" w:rsidRDefault="002D1701" w:rsidP="00E16C3B">
            <w:pPr>
              <w:keepNext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56C9B">
              <w:rPr>
                <w:rFonts w:ascii="Arial" w:hAnsi="Arial" w:cs="Arial"/>
                <w:sz w:val="20"/>
                <w:szCs w:val="20"/>
              </w:rPr>
              <w:t>(</w:t>
            </w:r>
            <w:r w:rsidRPr="00856C9B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  <w:r w:rsidRPr="00856C9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3949D5D3" w14:textId="77777777" w:rsidR="002D1701" w:rsidRPr="00AD206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2061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609CD78B" w14:textId="77777777" w:rsidR="002D1701" w:rsidRPr="00AD206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206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3228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7C05CBCE" w14:textId="77777777" w:rsidR="002D1701" w:rsidRPr="00AD2061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AD2061">
              <w:rPr>
                <w:rFonts w:ascii="Arial" w:hAnsi="Arial" w:cs="Arial"/>
                <w:sz w:val="20"/>
                <w:szCs w:val="20"/>
              </w:rPr>
              <w:t>Details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2D1701" w:rsidRPr="00FE0D92" w14:paraId="35F6C8E8" w14:textId="77777777" w:rsidTr="00E16C3B">
        <w:trPr>
          <w:trHeight w:val="397"/>
          <w:jc w:val="center"/>
        </w:trPr>
        <w:tc>
          <w:tcPr>
            <w:tcW w:w="592" w:type="dxa"/>
            <w:vAlign w:val="center"/>
          </w:tcPr>
          <w:p w14:paraId="1841C5DE" w14:textId="77777777" w:rsidR="002D1701" w:rsidRPr="00AD206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206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253" w:type="dxa"/>
            <w:gridSpan w:val="2"/>
            <w:vAlign w:val="center"/>
          </w:tcPr>
          <w:p w14:paraId="2E5090D8" w14:textId="77777777" w:rsidR="002D1701" w:rsidRPr="001B77EE" w:rsidRDefault="002D1701" w:rsidP="00E16C3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there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a documented training procedure</w:t>
            </w:r>
            <w:r>
              <w:rPr>
                <w:rFonts w:ascii="Arial" w:hAnsi="Arial" w:cs="Arial"/>
                <w:sz w:val="20"/>
                <w:szCs w:val="20"/>
              </w:rPr>
              <w:t xml:space="preserve"> for laboratory staff</w:t>
            </w:r>
            <w:r w:rsidRPr="00FE0D92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09" w:type="dxa"/>
            <w:vAlign w:val="center"/>
          </w:tcPr>
          <w:p w14:paraId="63D174F9" w14:textId="77777777" w:rsidR="002D1701" w:rsidRPr="00BF13F7" w:rsidRDefault="002D1701" w:rsidP="00E16C3B">
            <w:pPr>
              <w:keepNext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58171BC" w14:textId="77777777" w:rsidR="002D1701" w:rsidRPr="00BF13F7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01F52E1D" w14:textId="77777777" w:rsidR="002D1701" w:rsidRPr="00BF13F7" w:rsidRDefault="002D1701" w:rsidP="00E16C3B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701" w:rsidRPr="00FE0D92" w14:paraId="125E39A4" w14:textId="77777777" w:rsidTr="00E16C3B">
        <w:trPr>
          <w:trHeight w:val="397"/>
          <w:jc w:val="center"/>
        </w:trPr>
        <w:tc>
          <w:tcPr>
            <w:tcW w:w="592" w:type="dxa"/>
            <w:vAlign w:val="center"/>
          </w:tcPr>
          <w:p w14:paraId="578632DD" w14:textId="77777777" w:rsidR="002D1701" w:rsidRPr="00AD206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</w:p>
        </w:tc>
        <w:tc>
          <w:tcPr>
            <w:tcW w:w="4253" w:type="dxa"/>
            <w:gridSpan w:val="2"/>
            <w:vAlign w:val="center"/>
          </w:tcPr>
          <w:p w14:paraId="525A3D2C" w14:textId="77777777" w:rsidR="002D1701" w:rsidRDefault="002D1701" w:rsidP="00E16C3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Does your organisation have an organogram? </w:t>
            </w:r>
          </w:p>
          <w:p w14:paraId="6AE9A89C" w14:textId="77777777" w:rsidR="002D1701" w:rsidRPr="00C871CF" w:rsidRDefault="002D1701" w:rsidP="00E16C3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71CF">
              <w:rPr>
                <w:rFonts w:ascii="Arial" w:hAnsi="Arial" w:cs="Arial"/>
                <w:i/>
                <w:sz w:val="20"/>
                <w:szCs w:val="20"/>
                <w:u w:val="single"/>
              </w:rPr>
              <w:t>If so, please attach a copy.</w:t>
            </w:r>
          </w:p>
        </w:tc>
        <w:tc>
          <w:tcPr>
            <w:tcW w:w="709" w:type="dxa"/>
            <w:vAlign w:val="center"/>
          </w:tcPr>
          <w:p w14:paraId="20F64A88" w14:textId="77777777" w:rsidR="002D1701" w:rsidRPr="00BF13F7" w:rsidRDefault="002D1701" w:rsidP="00E16C3B">
            <w:pPr>
              <w:keepNext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395FF93" w14:textId="77777777" w:rsidR="002D1701" w:rsidRPr="00BF13F7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4C7A7EC5" w14:textId="77777777" w:rsidR="002D1701" w:rsidRPr="00BF13F7" w:rsidRDefault="002D1701" w:rsidP="00E16C3B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701" w:rsidRPr="00FE0D92" w14:paraId="17C65168" w14:textId="77777777" w:rsidTr="00E16C3B">
        <w:trPr>
          <w:trHeight w:val="200"/>
          <w:jc w:val="center"/>
        </w:trPr>
        <w:tc>
          <w:tcPr>
            <w:tcW w:w="592" w:type="dxa"/>
            <w:vAlign w:val="center"/>
          </w:tcPr>
          <w:p w14:paraId="43D5F589" w14:textId="77777777" w:rsidR="002D1701" w:rsidRPr="00AD206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253" w:type="dxa"/>
            <w:gridSpan w:val="2"/>
            <w:vAlign w:val="center"/>
          </w:tcPr>
          <w:p w14:paraId="02396203" w14:textId="77777777" w:rsidR="002D1701" w:rsidRPr="00FE0D92" w:rsidRDefault="002D1701" w:rsidP="00E16C3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 xml:space="preserve">Does your </w:t>
            </w:r>
            <w:r>
              <w:rPr>
                <w:rFonts w:ascii="Arial" w:hAnsi="Arial" w:cs="Arial"/>
                <w:sz w:val="20"/>
                <w:szCs w:val="20"/>
              </w:rPr>
              <w:t>organisation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provide induction training to new employees?</w:t>
            </w:r>
          </w:p>
        </w:tc>
        <w:tc>
          <w:tcPr>
            <w:tcW w:w="709" w:type="dxa"/>
            <w:vAlign w:val="center"/>
          </w:tcPr>
          <w:p w14:paraId="6E71CD60" w14:textId="77777777" w:rsidR="002D1701" w:rsidRPr="00BF13F7" w:rsidRDefault="002D1701" w:rsidP="00E16C3B">
            <w:pPr>
              <w:keepNext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EE0D63D" w14:textId="77777777" w:rsidR="002D1701" w:rsidRPr="00BF13F7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32879E07" w14:textId="77777777" w:rsidR="002D1701" w:rsidRPr="00BF13F7" w:rsidRDefault="002D1701" w:rsidP="00E16C3B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701" w:rsidRPr="00FE0D92" w14:paraId="1998683E" w14:textId="77777777" w:rsidTr="00E16C3B">
        <w:trPr>
          <w:trHeight w:val="200"/>
          <w:jc w:val="center"/>
        </w:trPr>
        <w:tc>
          <w:tcPr>
            <w:tcW w:w="592" w:type="dxa"/>
            <w:vAlign w:val="center"/>
          </w:tcPr>
          <w:p w14:paraId="2E2DB49C" w14:textId="77777777" w:rsidR="002D170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253" w:type="dxa"/>
            <w:gridSpan w:val="2"/>
            <w:vAlign w:val="center"/>
          </w:tcPr>
          <w:p w14:paraId="2A76967F" w14:textId="77777777" w:rsidR="002D1701" w:rsidRPr="00FE0D92" w:rsidRDefault="002D1701" w:rsidP="00E16C3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Are personnel training records maintained?</w:t>
            </w:r>
          </w:p>
        </w:tc>
        <w:tc>
          <w:tcPr>
            <w:tcW w:w="709" w:type="dxa"/>
            <w:vAlign w:val="center"/>
          </w:tcPr>
          <w:p w14:paraId="2278471A" w14:textId="77777777" w:rsidR="002D1701" w:rsidRPr="00BF13F7" w:rsidRDefault="002D1701" w:rsidP="00E16C3B">
            <w:pPr>
              <w:keepNext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B4C766D" w14:textId="77777777" w:rsidR="002D1701" w:rsidRPr="00BF13F7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3F682677" w14:textId="77777777" w:rsidR="002D1701" w:rsidRPr="00BF13F7" w:rsidRDefault="002D1701" w:rsidP="00E16C3B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701" w:rsidRPr="00FE0D92" w14:paraId="08BAC7F7" w14:textId="77777777" w:rsidTr="00E16C3B">
        <w:trPr>
          <w:trHeight w:val="200"/>
          <w:jc w:val="center"/>
        </w:trPr>
        <w:tc>
          <w:tcPr>
            <w:tcW w:w="592" w:type="dxa"/>
            <w:vAlign w:val="center"/>
          </w:tcPr>
          <w:p w14:paraId="06E3D12B" w14:textId="77777777" w:rsidR="002D170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 </w:t>
            </w:r>
          </w:p>
        </w:tc>
        <w:tc>
          <w:tcPr>
            <w:tcW w:w="4253" w:type="dxa"/>
            <w:gridSpan w:val="2"/>
            <w:vAlign w:val="center"/>
          </w:tcPr>
          <w:p w14:paraId="6CDC0C66" w14:textId="77777777" w:rsidR="002D1701" w:rsidRPr="00FE0D92" w:rsidRDefault="002D1701" w:rsidP="00E16C3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How often is GCP for labs training </w:t>
            </w:r>
            <w:r w:rsidRPr="00FE0D92">
              <w:rPr>
                <w:rFonts w:ascii="Arial" w:hAnsi="Arial" w:cs="Arial"/>
                <w:sz w:val="20"/>
                <w:szCs w:val="20"/>
              </w:rPr>
              <w:t>given to employees?</w:t>
            </w:r>
          </w:p>
        </w:tc>
        <w:tc>
          <w:tcPr>
            <w:tcW w:w="4645" w:type="dxa"/>
            <w:gridSpan w:val="3"/>
            <w:vAlign w:val="center"/>
          </w:tcPr>
          <w:p w14:paraId="50D4A495" w14:textId="77777777" w:rsidR="002D1701" w:rsidRPr="00BF13F7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960E6C" w14:textId="77777777" w:rsidR="002D1701" w:rsidRDefault="002D1701" w:rsidP="002D1701">
      <w:pPr>
        <w:rPr>
          <w:rFonts w:ascii="Arial" w:hAnsi="Arial" w:cs="Arial"/>
          <w:sz w:val="22"/>
          <w:szCs w:val="22"/>
        </w:rPr>
      </w:pPr>
    </w:p>
    <w:tbl>
      <w:tblPr>
        <w:tblW w:w="9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2"/>
        <w:gridCol w:w="21"/>
        <w:gridCol w:w="4232"/>
        <w:gridCol w:w="709"/>
        <w:gridCol w:w="708"/>
        <w:gridCol w:w="3228"/>
      </w:tblGrid>
      <w:tr w:rsidR="002D1701" w:rsidRPr="00FE0D92" w14:paraId="721ACB2F" w14:textId="77777777" w:rsidTr="002D1701">
        <w:trPr>
          <w:trHeight w:val="200"/>
          <w:jc w:val="center"/>
        </w:trPr>
        <w:tc>
          <w:tcPr>
            <w:tcW w:w="613" w:type="dxa"/>
            <w:gridSpan w:val="2"/>
            <w:tcBorders>
              <w:bottom w:val="single" w:sz="4" w:space="0" w:color="auto"/>
            </w:tcBorders>
            <w:shd w:val="clear" w:color="auto" w:fill="00325F"/>
            <w:vAlign w:val="center"/>
          </w:tcPr>
          <w:p w14:paraId="17B407D9" w14:textId="77777777" w:rsidR="002D1701" w:rsidRPr="00E91616" w:rsidRDefault="002D1701" w:rsidP="00E16C3B">
            <w:pPr>
              <w:keepNext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E91616">
              <w:rPr>
                <w:color w:val="FFFFFF"/>
              </w:rPr>
              <w:br w:type="page"/>
            </w:r>
            <w:r w:rsidRPr="00E91616">
              <w:rPr>
                <w:rFonts w:ascii="Arial" w:hAnsi="Arial" w:cs="Arial"/>
                <w:b/>
                <w:color w:val="FFFFFF"/>
                <w:sz w:val="20"/>
                <w:szCs w:val="20"/>
              </w:rPr>
              <w:t>B</w:t>
            </w:r>
          </w:p>
        </w:tc>
        <w:tc>
          <w:tcPr>
            <w:tcW w:w="8877" w:type="dxa"/>
            <w:gridSpan w:val="4"/>
            <w:tcBorders>
              <w:bottom w:val="single" w:sz="4" w:space="0" w:color="auto"/>
            </w:tcBorders>
            <w:shd w:val="clear" w:color="auto" w:fill="00325F"/>
            <w:vAlign w:val="center"/>
          </w:tcPr>
          <w:p w14:paraId="709DD5AA" w14:textId="77777777" w:rsidR="002D1701" w:rsidRPr="00E91616" w:rsidRDefault="002D1701" w:rsidP="00E16C3B">
            <w:pPr>
              <w:keepNext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E91616">
              <w:rPr>
                <w:rFonts w:ascii="Arial" w:hAnsi="Arial" w:cs="Arial"/>
                <w:b/>
                <w:color w:val="FFFFFF"/>
                <w:sz w:val="20"/>
                <w:szCs w:val="20"/>
              </w:rPr>
              <w:t>QUALITY MANAGEMENT</w:t>
            </w:r>
          </w:p>
        </w:tc>
      </w:tr>
      <w:tr w:rsidR="002D1701" w:rsidRPr="00FE0D92" w14:paraId="0760E233" w14:textId="77777777" w:rsidTr="00E16C3B">
        <w:trPr>
          <w:trHeight w:val="200"/>
          <w:jc w:val="center"/>
        </w:trPr>
        <w:tc>
          <w:tcPr>
            <w:tcW w:w="4845" w:type="dxa"/>
            <w:gridSpan w:val="3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08F1CC61" w14:textId="77777777" w:rsidR="002D1701" w:rsidRPr="00856C9B" w:rsidRDefault="002D1701" w:rsidP="00E16C3B">
            <w:pPr>
              <w:keepNext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56C9B">
              <w:rPr>
                <w:rFonts w:ascii="Arial" w:hAnsi="Arial" w:cs="Arial"/>
                <w:sz w:val="20"/>
                <w:szCs w:val="20"/>
              </w:rPr>
              <w:t>(</w:t>
            </w:r>
            <w:r w:rsidRPr="00856C9B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  <w:r w:rsidRPr="00856C9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3F3A53EB" w14:textId="77777777" w:rsidR="002D1701" w:rsidRPr="00AD206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2061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3BB23E6E" w14:textId="77777777" w:rsidR="002D1701" w:rsidRPr="00AD206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206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3228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4011D68E" w14:textId="77777777" w:rsidR="002D1701" w:rsidRPr="00AD2061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AD2061">
              <w:rPr>
                <w:rFonts w:ascii="Arial" w:hAnsi="Arial" w:cs="Arial"/>
                <w:sz w:val="20"/>
                <w:szCs w:val="20"/>
              </w:rPr>
              <w:t>Details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2D1701" w:rsidRPr="00FE0D92" w14:paraId="55FC8474" w14:textId="77777777" w:rsidTr="00E16C3B">
        <w:trPr>
          <w:trHeight w:val="397"/>
          <w:jc w:val="center"/>
        </w:trPr>
        <w:tc>
          <w:tcPr>
            <w:tcW w:w="592" w:type="dxa"/>
            <w:vAlign w:val="center"/>
          </w:tcPr>
          <w:p w14:paraId="2AD2857C" w14:textId="77777777" w:rsidR="002D1701" w:rsidRPr="00AD206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206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253" w:type="dxa"/>
            <w:gridSpan w:val="2"/>
            <w:vAlign w:val="center"/>
          </w:tcPr>
          <w:p w14:paraId="6957C068" w14:textId="77777777" w:rsidR="002D1701" w:rsidRPr="00FE0D92" w:rsidRDefault="002D1701" w:rsidP="00E16C3B">
            <w:pPr>
              <w:keepNext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Who is the head of quality/lab manager for your organisation?</w:t>
            </w:r>
          </w:p>
        </w:tc>
        <w:tc>
          <w:tcPr>
            <w:tcW w:w="4645" w:type="dxa"/>
            <w:gridSpan w:val="3"/>
          </w:tcPr>
          <w:p w14:paraId="667D583B" w14:textId="77777777" w:rsidR="002D1701" w:rsidRPr="00BF13F7" w:rsidRDefault="002D1701" w:rsidP="00E16C3B">
            <w:pPr>
              <w:keepNext/>
              <w:rPr>
                <w:rFonts w:ascii="Arial" w:hAnsi="Arial" w:cs="Arial"/>
                <w:i/>
                <w:sz w:val="20"/>
                <w:szCs w:val="20"/>
              </w:rPr>
            </w:pPr>
            <w:r w:rsidRPr="00BF13F7">
              <w:rPr>
                <w:rFonts w:ascii="Arial" w:hAnsi="Arial" w:cs="Arial"/>
                <w:i/>
                <w:sz w:val="20"/>
                <w:szCs w:val="20"/>
              </w:rPr>
              <w:t xml:space="preserve">State name &amp; position: </w:t>
            </w:r>
          </w:p>
          <w:p w14:paraId="71AEB256" w14:textId="77777777" w:rsidR="002D1701" w:rsidRPr="00BF13F7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701" w:rsidRPr="00FE0D92" w14:paraId="2F4FA8D4" w14:textId="77777777" w:rsidTr="00E16C3B">
        <w:trPr>
          <w:trHeight w:val="200"/>
          <w:jc w:val="center"/>
        </w:trPr>
        <w:tc>
          <w:tcPr>
            <w:tcW w:w="592" w:type="dxa"/>
            <w:vAlign w:val="center"/>
          </w:tcPr>
          <w:p w14:paraId="53722FAE" w14:textId="77777777" w:rsidR="002D1701" w:rsidRPr="00AD206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253" w:type="dxa"/>
            <w:gridSpan w:val="2"/>
            <w:vAlign w:val="center"/>
          </w:tcPr>
          <w:p w14:paraId="5E9C025F" w14:textId="77777777" w:rsidR="002D1701" w:rsidRPr="00FE0D92" w:rsidRDefault="002D1701" w:rsidP="00E16C3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Does your organisation have a quality management system?</w:t>
            </w:r>
          </w:p>
        </w:tc>
        <w:tc>
          <w:tcPr>
            <w:tcW w:w="709" w:type="dxa"/>
            <w:vAlign w:val="center"/>
          </w:tcPr>
          <w:p w14:paraId="2213E063" w14:textId="77777777" w:rsidR="002D1701" w:rsidRPr="00BF13F7" w:rsidRDefault="002D1701" w:rsidP="00E16C3B">
            <w:pPr>
              <w:keepNext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F9402B0" w14:textId="77777777" w:rsidR="002D1701" w:rsidRPr="00BF13F7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1C381A24" w14:textId="77777777" w:rsidR="002D1701" w:rsidRPr="00BF13F7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701" w:rsidRPr="00FE0D92" w14:paraId="4BB30E62" w14:textId="77777777" w:rsidTr="00E16C3B">
        <w:trPr>
          <w:trHeight w:val="200"/>
          <w:jc w:val="center"/>
        </w:trPr>
        <w:tc>
          <w:tcPr>
            <w:tcW w:w="592" w:type="dxa"/>
            <w:vAlign w:val="center"/>
          </w:tcPr>
          <w:p w14:paraId="1E0C8703" w14:textId="77777777" w:rsidR="002D170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253" w:type="dxa"/>
            <w:gridSpan w:val="2"/>
            <w:vAlign w:val="center"/>
          </w:tcPr>
          <w:p w14:paraId="61A44831" w14:textId="77777777" w:rsidR="002D1701" w:rsidRPr="00FE0D92" w:rsidRDefault="002D1701" w:rsidP="00E16C3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Does your organisation possess an accreditation issued by a governing body?</w:t>
            </w:r>
          </w:p>
        </w:tc>
        <w:tc>
          <w:tcPr>
            <w:tcW w:w="709" w:type="dxa"/>
            <w:vAlign w:val="center"/>
          </w:tcPr>
          <w:p w14:paraId="7672724A" w14:textId="77777777" w:rsidR="002D1701" w:rsidRPr="00BF13F7" w:rsidRDefault="002D1701" w:rsidP="00E16C3B">
            <w:pPr>
              <w:keepNext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F976FB4" w14:textId="77777777" w:rsidR="002D1701" w:rsidRPr="00BF13F7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0FA518BF" w14:textId="77777777" w:rsidR="002D1701" w:rsidRPr="00BF13F7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701" w:rsidRPr="00FE0D92" w14:paraId="49CF0A84" w14:textId="77777777" w:rsidTr="00E16C3B">
        <w:trPr>
          <w:trHeight w:val="200"/>
          <w:jc w:val="center"/>
        </w:trPr>
        <w:tc>
          <w:tcPr>
            <w:tcW w:w="592" w:type="dxa"/>
            <w:vAlign w:val="center"/>
          </w:tcPr>
          <w:p w14:paraId="2F3BABE1" w14:textId="77777777" w:rsidR="002D170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253" w:type="dxa"/>
            <w:gridSpan w:val="2"/>
            <w:vAlign w:val="center"/>
          </w:tcPr>
          <w:p w14:paraId="1F3DAE42" w14:textId="77777777" w:rsidR="002D1701" w:rsidRDefault="002D1701" w:rsidP="00E16C3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606C72F8">
              <w:rPr>
                <w:rFonts w:ascii="Arial" w:hAnsi="Arial" w:cs="Arial"/>
                <w:sz w:val="20"/>
                <w:szCs w:val="20"/>
              </w:rPr>
              <w:t xml:space="preserve">Does your organisation </w:t>
            </w:r>
            <w:r>
              <w:rPr>
                <w:rFonts w:ascii="Arial" w:hAnsi="Arial" w:cs="Arial"/>
                <w:sz w:val="20"/>
                <w:szCs w:val="20"/>
              </w:rPr>
              <w:t>possess SOPs which includes the following:</w:t>
            </w:r>
          </w:p>
          <w:p w14:paraId="1C52D373" w14:textId="77777777" w:rsidR="002D1701" w:rsidRPr="00C871CF" w:rsidRDefault="002D1701" w:rsidP="002D1701">
            <w:pPr>
              <w:pStyle w:val="ListParagraph"/>
              <w:keepNext/>
              <w:numPr>
                <w:ilvl w:val="0"/>
                <w:numId w:val="21"/>
              </w:numPr>
              <w:spacing w:line="276" w:lineRule="auto"/>
              <w:rPr>
                <w:rFonts w:cs="Arial"/>
                <w:sz w:val="20"/>
                <w:szCs w:val="20"/>
              </w:rPr>
            </w:pPr>
            <w:r w:rsidRPr="00C871CF">
              <w:rPr>
                <w:rFonts w:cs="Arial"/>
                <w:sz w:val="20"/>
                <w:szCs w:val="20"/>
              </w:rPr>
              <w:t>Sample receipt, handling, storage</w:t>
            </w:r>
          </w:p>
          <w:p w14:paraId="3086A278" w14:textId="77777777" w:rsidR="002D1701" w:rsidRPr="00C871CF" w:rsidRDefault="002D1701" w:rsidP="002D1701">
            <w:pPr>
              <w:pStyle w:val="ListParagraph"/>
              <w:keepNext/>
              <w:numPr>
                <w:ilvl w:val="0"/>
                <w:numId w:val="21"/>
              </w:numPr>
              <w:spacing w:line="276" w:lineRule="auto"/>
              <w:rPr>
                <w:rFonts w:cs="Arial"/>
                <w:sz w:val="20"/>
                <w:szCs w:val="20"/>
              </w:rPr>
            </w:pPr>
            <w:r w:rsidRPr="00C871CF">
              <w:rPr>
                <w:rFonts w:cs="Arial"/>
                <w:sz w:val="20"/>
                <w:szCs w:val="20"/>
              </w:rPr>
              <w:t>Chain of Custody</w:t>
            </w:r>
          </w:p>
          <w:p w14:paraId="38139835" w14:textId="77777777" w:rsidR="002D1701" w:rsidRPr="00C871CF" w:rsidRDefault="002D1701" w:rsidP="002D1701">
            <w:pPr>
              <w:pStyle w:val="ListParagraph"/>
              <w:keepNext/>
              <w:numPr>
                <w:ilvl w:val="0"/>
                <w:numId w:val="21"/>
              </w:numPr>
              <w:spacing w:line="276" w:lineRule="auto"/>
              <w:rPr>
                <w:rFonts w:cs="Arial"/>
                <w:sz w:val="20"/>
                <w:szCs w:val="20"/>
              </w:rPr>
            </w:pPr>
            <w:r w:rsidRPr="00C871CF">
              <w:rPr>
                <w:rFonts w:cs="Arial"/>
                <w:sz w:val="20"/>
                <w:szCs w:val="20"/>
              </w:rPr>
              <w:t>Assay Validation</w:t>
            </w:r>
          </w:p>
          <w:p w14:paraId="62C2EF16" w14:textId="77777777" w:rsidR="002D1701" w:rsidRPr="00C871CF" w:rsidRDefault="002D1701" w:rsidP="002D1701">
            <w:pPr>
              <w:pStyle w:val="ListParagraph"/>
              <w:keepNext/>
              <w:numPr>
                <w:ilvl w:val="0"/>
                <w:numId w:val="21"/>
              </w:numPr>
              <w:spacing w:line="276" w:lineRule="auto"/>
              <w:rPr>
                <w:rFonts w:cs="Arial"/>
                <w:sz w:val="20"/>
                <w:szCs w:val="20"/>
              </w:rPr>
            </w:pPr>
            <w:r w:rsidRPr="00C871CF">
              <w:rPr>
                <w:rFonts w:cs="Arial"/>
                <w:sz w:val="20"/>
                <w:szCs w:val="20"/>
              </w:rPr>
              <w:t>Data Management</w:t>
            </w:r>
          </w:p>
          <w:p w14:paraId="6B5B03EB" w14:textId="77777777" w:rsidR="002D1701" w:rsidRPr="00C871CF" w:rsidRDefault="002D1701" w:rsidP="002D1701">
            <w:pPr>
              <w:pStyle w:val="ListParagraph"/>
              <w:keepNext/>
              <w:numPr>
                <w:ilvl w:val="0"/>
                <w:numId w:val="21"/>
              </w:numPr>
              <w:spacing w:line="276" w:lineRule="auto"/>
              <w:rPr>
                <w:rFonts w:cs="Arial"/>
                <w:sz w:val="20"/>
                <w:szCs w:val="20"/>
              </w:rPr>
            </w:pPr>
            <w:r w:rsidRPr="00C871CF">
              <w:rPr>
                <w:rFonts w:cs="Arial"/>
                <w:sz w:val="20"/>
                <w:szCs w:val="20"/>
              </w:rPr>
              <w:t>Reporting of Results</w:t>
            </w:r>
          </w:p>
          <w:p w14:paraId="1DB241EA" w14:textId="77777777" w:rsidR="002D1701" w:rsidRDefault="002D1701" w:rsidP="00E16C3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A976514" w14:textId="77777777" w:rsidR="002D1701" w:rsidRPr="00C871CF" w:rsidRDefault="002D1701" w:rsidP="00E16C3B">
            <w:pPr>
              <w:keepNext/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7576CD41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P</w:t>
            </w:r>
            <w:r w:rsidRPr="00C871C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lease attach a copy</w:t>
            </w:r>
            <w:r w:rsidRPr="7576CD41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of your SOP list/index and relevant SOPs</w:t>
            </w:r>
          </w:p>
        </w:tc>
        <w:tc>
          <w:tcPr>
            <w:tcW w:w="709" w:type="dxa"/>
            <w:vAlign w:val="center"/>
          </w:tcPr>
          <w:p w14:paraId="7D0D9D82" w14:textId="77777777" w:rsidR="002D1701" w:rsidRPr="00BF13F7" w:rsidRDefault="002D1701" w:rsidP="00E16C3B">
            <w:pPr>
              <w:keepNext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E607DFD" w14:textId="77777777" w:rsidR="002D1701" w:rsidRPr="00BF13F7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8" w:type="dxa"/>
          </w:tcPr>
          <w:p w14:paraId="26CE0CD5" w14:textId="77777777" w:rsidR="002D1701" w:rsidRPr="00BF13F7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701" w:rsidRPr="00FE0D92" w14:paraId="609357EA" w14:textId="77777777" w:rsidTr="00E16C3B">
        <w:trPr>
          <w:trHeight w:val="200"/>
          <w:jc w:val="center"/>
        </w:trPr>
        <w:tc>
          <w:tcPr>
            <w:tcW w:w="592" w:type="dxa"/>
            <w:vAlign w:val="center"/>
          </w:tcPr>
          <w:p w14:paraId="26D33A34" w14:textId="77777777" w:rsidR="002D170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253" w:type="dxa"/>
            <w:gridSpan w:val="2"/>
            <w:vAlign w:val="center"/>
          </w:tcPr>
          <w:p w14:paraId="106CA4FA" w14:textId="77777777" w:rsidR="002D1701" w:rsidRDefault="002D1701" w:rsidP="00E16C3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Does your organisation have a self-inspection / internal audit programme? </w:t>
            </w:r>
          </w:p>
        </w:tc>
        <w:tc>
          <w:tcPr>
            <w:tcW w:w="709" w:type="dxa"/>
            <w:vAlign w:val="center"/>
          </w:tcPr>
          <w:p w14:paraId="3301B442" w14:textId="77777777" w:rsidR="002D1701" w:rsidRPr="00BF13F7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36D0C9C" w14:textId="77777777" w:rsidR="002D1701" w:rsidRPr="00BF13F7" w:rsidRDefault="002D1701" w:rsidP="00E16C3B">
            <w:pPr>
              <w:keepNext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8" w:type="dxa"/>
          </w:tcPr>
          <w:p w14:paraId="6989A532" w14:textId="77777777" w:rsidR="002D1701" w:rsidRPr="00BF13F7" w:rsidRDefault="002D1701" w:rsidP="00E16C3B">
            <w:pPr>
              <w:keepNext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2D1701" w14:paraId="2C2C5815" w14:textId="77777777" w:rsidTr="00E16C3B">
        <w:trPr>
          <w:trHeight w:val="300"/>
          <w:jc w:val="center"/>
        </w:trPr>
        <w:tc>
          <w:tcPr>
            <w:tcW w:w="592" w:type="dxa"/>
            <w:vAlign w:val="center"/>
          </w:tcPr>
          <w:p w14:paraId="0FA0834D" w14:textId="77777777" w:rsidR="002D1701" w:rsidRDefault="002D1701" w:rsidP="00E16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253" w:type="dxa"/>
            <w:gridSpan w:val="2"/>
            <w:vAlign w:val="center"/>
          </w:tcPr>
          <w:p w14:paraId="1BD9EBE7" w14:textId="77777777" w:rsidR="002D1701" w:rsidRDefault="002D1701" w:rsidP="00E16C3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606C72F8">
              <w:rPr>
                <w:rFonts w:ascii="Arial" w:hAnsi="Arial" w:cs="Arial"/>
                <w:sz w:val="20"/>
                <w:szCs w:val="20"/>
              </w:rPr>
              <w:t xml:space="preserve">How are SOPs reviewed, updated and communicated to staff? </w:t>
            </w:r>
          </w:p>
        </w:tc>
        <w:tc>
          <w:tcPr>
            <w:tcW w:w="709" w:type="dxa"/>
            <w:vAlign w:val="center"/>
          </w:tcPr>
          <w:p w14:paraId="123BC8F9" w14:textId="77777777" w:rsidR="002D1701" w:rsidRDefault="002D1701" w:rsidP="00E16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A99B9F2" w14:textId="77777777" w:rsidR="002D1701" w:rsidRDefault="002D1701" w:rsidP="00E16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8" w:type="dxa"/>
          </w:tcPr>
          <w:p w14:paraId="167F4951" w14:textId="77777777" w:rsidR="002D1701" w:rsidRDefault="002D1701" w:rsidP="00E16C3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D1701" w14:paraId="54B469ED" w14:textId="77777777" w:rsidTr="00E16C3B">
        <w:trPr>
          <w:trHeight w:val="300"/>
          <w:jc w:val="center"/>
        </w:trPr>
        <w:tc>
          <w:tcPr>
            <w:tcW w:w="592" w:type="dxa"/>
            <w:vAlign w:val="center"/>
          </w:tcPr>
          <w:p w14:paraId="3C3BE530" w14:textId="77777777" w:rsidR="002D1701" w:rsidRDefault="002D1701" w:rsidP="00E16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253" w:type="dxa"/>
            <w:gridSpan w:val="2"/>
            <w:vAlign w:val="center"/>
          </w:tcPr>
          <w:p w14:paraId="60D427D2" w14:textId="77777777" w:rsidR="002D1701" w:rsidRDefault="002D1701" w:rsidP="00E16C3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606C72F8">
              <w:rPr>
                <w:rFonts w:ascii="Arial" w:hAnsi="Arial" w:cs="Arial"/>
                <w:sz w:val="20"/>
                <w:szCs w:val="20"/>
              </w:rPr>
              <w:t>Do you comply with applicable GCP and regulatory requirements?</w:t>
            </w:r>
          </w:p>
        </w:tc>
        <w:tc>
          <w:tcPr>
            <w:tcW w:w="709" w:type="dxa"/>
            <w:vAlign w:val="center"/>
          </w:tcPr>
          <w:p w14:paraId="460884C5" w14:textId="77777777" w:rsidR="002D1701" w:rsidRDefault="002D1701" w:rsidP="00E16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FDA5F78" w14:textId="77777777" w:rsidR="002D1701" w:rsidRDefault="002D1701" w:rsidP="00E16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8" w:type="dxa"/>
          </w:tcPr>
          <w:p w14:paraId="078D59A3" w14:textId="77777777" w:rsidR="002D1701" w:rsidRDefault="002D1701" w:rsidP="00E16C3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28508D47" w14:textId="77777777" w:rsidR="002D1701" w:rsidRDefault="002D1701" w:rsidP="002D1701">
      <w:pPr>
        <w:rPr>
          <w:rFonts w:ascii="Arial" w:hAnsi="Arial" w:cs="Arial"/>
          <w:sz w:val="22"/>
          <w:szCs w:val="22"/>
        </w:rPr>
      </w:pPr>
    </w:p>
    <w:tbl>
      <w:tblPr>
        <w:tblW w:w="9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2"/>
        <w:gridCol w:w="21"/>
        <w:gridCol w:w="4232"/>
        <w:gridCol w:w="709"/>
        <w:gridCol w:w="708"/>
        <w:gridCol w:w="3228"/>
      </w:tblGrid>
      <w:tr w:rsidR="002D1701" w:rsidRPr="00FE0D92" w14:paraId="78FE8644" w14:textId="77777777" w:rsidTr="002D1701">
        <w:trPr>
          <w:trHeight w:val="200"/>
          <w:jc w:val="center"/>
        </w:trPr>
        <w:tc>
          <w:tcPr>
            <w:tcW w:w="613" w:type="dxa"/>
            <w:gridSpan w:val="2"/>
            <w:tcBorders>
              <w:bottom w:val="single" w:sz="4" w:space="0" w:color="auto"/>
            </w:tcBorders>
            <w:shd w:val="clear" w:color="auto" w:fill="00325F"/>
            <w:vAlign w:val="center"/>
          </w:tcPr>
          <w:p w14:paraId="3548B103" w14:textId="77777777" w:rsidR="002D1701" w:rsidRPr="00E91616" w:rsidRDefault="002D1701" w:rsidP="00E16C3B">
            <w:pPr>
              <w:keepNext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E91616">
              <w:rPr>
                <w:color w:val="FFFFFF"/>
              </w:rPr>
              <w:lastRenderedPageBreak/>
              <w:br w:type="page"/>
            </w:r>
            <w:r w:rsidRPr="00E91616">
              <w:rPr>
                <w:rFonts w:ascii="Arial" w:hAnsi="Arial" w:cs="Arial"/>
                <w:b/>
                <w:color w:val="FFFFFF"/>
                <w:sz w:val="20"/>
                <w:szCs w:val="20"/>
              </w:rPr>
              <w:t>C</w:t>
            </w:r>
          </w:p>
        </w:tc>
        <w:tc>
          <w:tcPr>
            <w:tcW w:w="8877" w:type="dxa"/>
            <w:gridSpan w:val="4"/>
            <w:tcBorders>
              <w:bottom w:val="single" w:sz="4" w:space="0" w:color="auto"/>
            </w:tcBorders>
            <w:shd w:val="clear" w:color="auto" w:fill="00325F"/>
            <w:vAlign w:val="center"/>
          </w:tcPr>
          <w:p w14:paraId="40BBA039" w14:textId="77777777" w:rsidR="002D1701" w:rsidRPr="00E91616" w:rsidRDefault="002D1701" w:rsidP="00E16C3B">
            <w:pPr>
              <w:keepNext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E91616">
              <w:rPr>
                <w:rFonts w:ascii="Arial" w:hAnsi="Arial" w:cs="Arial"/>
                <w:b/>
                <w:color w:val="FFFFFF"/>
                <w:sz w:val="20"/>
                <w:szCs w:val="20"/>
              </w:rPr>
              <w:t>EQUIPMENT &amp; COMPUTERISED SYSTEMS</w:t>
            </w:r>
          </w:p>
        </w:tc>
      </w:tr>
      <w:tr w:rsidR="002D1701" w:rsidRPr="00FE0D92" w14:paraId="71F7CDAA" w14:textId="77777777" w:rsidTr="00E16C3B">
        <w:trPr>
          <w:trHeight w:val="200"/>
          <w:jc w:val="center"/>
        </w:trPr>
        <w:tc>
          <w:tcPr>
            <w:tcW w:w="4845" w:type="dxa"/>
            <w:gridSpan w:val="3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5771DD8E" w14:textId="77777777" w:rsidR="002D1701" w:rsidRPr="00856C9B" w:rsidRDefault="002D1701" w:rsidP="00E16C3B">
            <w:pPr>
              <w:keepNext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56C9B">
              <w:rPr>
                <w:rFonts w:ascii="Arial" w:hAnsi="Arial" w:cs="Arial"/>
                <w:sz w:val="20"/>
                <w:szCs w:val="20"/>
              </w:rPr>
              <w:t>(</w:t>
            </w:r>
            <w:r w:rsidRPr="00856C9B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  <w:r w:rsidRPr="00856C9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464D7E5B" w14:textId="77777777" w:rsidR="002D1701" w:rsidRPr="00AD206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2061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25F546DF" w14:textId="77777777" w:rsidR="002D1701" w:rsidRPr="00AD206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206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3228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4DAC9C5F" w14:textId="77777777" w:rsidR="002D1701" w:rsidRPr="00AD2061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AD2061">
              <w:rPr>
                <w:rFonts w:ascii="Arial" w:hAnsi="Arial" w:cs="Arial"/>
                <w:sz w:val="20"/>
                <w:szCs w:val="20"/>
              </w:rPr>
              <w:t>Details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2D1701" w:rsidRPr="00FE0D92" w14:paraId="3C289120" w14:textId="77777777" w:rsidTr="00E16C3B">
        <w:trPr>
          <w:trHeight w:val="397"/>
          <w:jc w:val="center"/>
        </w:trPr>
        <w:tc>
          <w:tcPr>
            <w:tcW w:w="592" w:type="dxa"/>
            <w:vAlign w:val="center"/>
          </w:tcPr>
          <w:p w14:paraId="4A99D4D7" w14:textId="77777777" w:rsidR="002D1701" w:rsidRPr="00AD206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206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253" w:type="dxa"/>
            <w:gridSpan w:val="2"/>
            <w:vAlign w:val="center"/>
          </w:tcPr>
          <w:p w14:paraId="0A870D1B" w14:textId="77777777" w:rsidR="002D1701" w:rsidRDefault="002D1701" w:rsidP="00E16C3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 analytical equipment undergo user acceptance testing prior to use? </w:t>
            </w:r>
          </w:p>
          <w:p w14:paraId="7A0E85D8" w14:textId="77777777" w:rsidR="002D1701" w:rsidRPr="00FE0D92" w:rsidRDefault="002D1701" w:rsidP="00E16C3B">
            <w:pPr>
              <w:keepNext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tests documented and retained?</w:t>
            </w:r>
          </w:p>
        </w:tc>
        <w:tc>
          <w:tcPr>
            <w:tcW w:w="709" w:type="dxa"/>
            <w:vAlign w:val="center"/>
          </w:tcPr>
          <w:p w14:paraId="1A31A2C9" w14:textId="77777777" w:rsidR="002D1701" w:rsidRPr="00BF13F7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D3EC179" w14:textId="77777777" w:rsidR="002D1701" w:rsidRPr="00BF13F7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6B913198" w14:textId="77777777" w:rsidR="002D1701" w:rsidRPr="00BF13F7" w:rsidRDefault="002D1701" w:rsidP="00E16C3B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701" w:rsidRPr="00FE0D92" w14:paraId="46346D12" w14:textId="77777777" w:rsidTr="00E16C3B">
        <w:trPr>
          <w:trHeight w:val="200"/>
          <w:jc w:val="center"/>
        </w:trPr>
        <w:tc>
          <w:tcPr>
            <w:tcW w:w="592" w:type="dxa"/>
            <w:vAlign w:val="center"/>
          </w:tcPr>
          <w:p w14:paraId="7B544AAB" w14:textId="77777777" w:rsidR="002D1701" w:rsidRPr="00AD206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253" w:type="dxa"/>
            <w:gridSpan w:val="2"/>
            <w:vAlign w:val="center"/>
          </w:tcPr>
          <w:p w14:paraId="6BC17E5A" w14:textId="77777777" w:rsidR="002D1701" w:rsidRPr="00FE0D92" w:rsidRDefault="002D1701" w:rsidP="00E16C3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apparatus periodically inspected, cleaned, maintained and calibrated?</w:t>
            </w:r>
          </w:p>
        </w:tc>
        <w:tc>
          <w:tcPr>
            <w:tcW w:w="709" w:type="dxa"/>
            <w:vAlign w:val="center"/>
          </w:tcPr>
          <w:p w14:paraId="791922D3" w14:textId="77777777" w:rsidR="002D1701" w:rsidRPr="00BF13F7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459FAA7" w14:textId="77777777" w:rsidR="002D1701" w:rsidRPr="00BF13F7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1AF1B834" w14:textId="77777777" w:rsidR="002D1701" w:rsidRPr="00BF13F7" w:rsidRDefault="002D1701" w:rsidP="00E16C3B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701" w:rsidRPr="00FE0D92" w14:paraId="576FF0D1" w14:textId="77777777" w:rsidTr="00E16C3B">
        <w:trPr>
          <w:trHeight w:val="200"/>
          <w:jc w:val="center"/>
        </w:trPr>
        <w:tc>
          <w:tcPr>
            <w:tcW w:w="592" w:type="dxa"/>
            <w:vAlign w:val="center"/>
          </w:tcPr>
          <w:p w14:paraId="64491EA2" w14:textId="77777777" w:rsidR="002D170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253" w:type="dxa"/>
            <w:gridSpan w:val="2"/>
            <w:vAlign w:val="center"/>
          </w:tcPr>
          <w:p w14:paraId="6429178C" w14:textId="77777777" w:rsidR="002D1701" w:rsidRDefault="002D1701" w:rsidP="00E16C3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DC65413">
              <w:rPr>
                <w:rFonts w:ascii="Arial" w:hAnsi="Arial" w:cs="Arial"/>
                <w:sz w:val="20"/>
                <w:szCs w:val="20"/>
              </w:rPr>
              <w:t xml:space="preserve">Are computer systems (including software) used for trial sample analysis and reporting of trial data? </w:t>
            </w:r>
          </w:p>
          <w:p w14:paraId="177948E1" w14:textId="77777777" w:rsidR="002D1701" w:rsidRDefault="002D1701" w:rsidP="00E16C3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871C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If so, please list </w:t>
            </w: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systems/</w:t>
            </w:r>
            <w:r w:rsidRPr="00C871C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software</w:t>
            </w:r>
          </w:p>
        </w:tc>
        <w:tc>
          <w:tcPr>
            <w:tcW w:w="709" w:type="dxa"/>
            <w:vAlign w:val="center"/>
          </w:tcPr>
          <w:p w14:paraId="22ED8C3F" w14:textId="77777777" w:rsidR="002D1701" w:rsidRPr="00BF13F7" w:rsidRDefault="002D1701" w:rsidP="00E16C3B">
            <w:pPr>
              <w:keepNext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E2A22AF" w14:textId="77777777" w:rsidR="002D1701" w:rsidRPr="00BF13F7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0181463B" w14:textId="77777777" w:rsidR="002D1701" w:rsidRPr="00BF13F7" w:rsidRDefault="002D1701" w:rsidP="00E16C3B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701" w:rsidRPr="00FE0D92" w14:paraId="3D04EE2E" w14:textId="77777777" w:rsidTr="00E16C3B">
        <w:trPr>
          <w:trHeight w:val="200"/>
          <w:jc w:val="center"/>
        </w:trPr>
        <w:tc>
          <w:tcPr>
            <w:tcW w:w="592" w:type="dxa"/>
            <w:vAlign w:val="center"/>
          </w:tcPr>
          <w:p w14:paraId="7C766248" w14:textId="77777777" w:rsidR="002D170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253" w:type="dxa"/>
            <w:gridSpan w:val="2"/>
            <w:vAlign w:val="center"/>
          </w:tcPr>
          <w:p w14:paraId="64A56016" w14:textId="77777777" w:rsidR="002D1701" w:rsidRPr="00FE0D92" w:rsidRDefault="002D1701" w:rsidP="00E16C3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computer systems that capture, process, report and store data validated?</w:t>
            </w:r>
          </w:p>
        </w:tc>
        <w:tc>
          <w:tcPr>
            <w:tcW w:w="709" w:type="dxa"/>
            <w:vAlign w:val="center"/>
          </w:tcPr>
          <w:p w14:paraId="3764169E" w14:textId="77777777" w:rsidR="002D1701" w:rsidRPr="00BF13F7" w:rsidRDefault="002D1701" w:rsidP="00E16C3B">
            <w:pPr>
              <w:keepNext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5C47116" w14:textId="77777777" w:rsidR="002D1701" w:rsidRPr="00BF13F7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2C33099F" w14:textId="77777777" w:rsidR="002D1701" w:rsidRPr="00BF13F7" w:rsidRDefault="002D1701" w:rsidP="00E16C3B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701" w:rsidRPr="00FE0D92" w14:paraId="4F47AD60" w14:textId="77777777" w:rsidTr="00E16C3B">
        <w:trPr>
          <w:trHeight w:val="200"/>
          <w:jc w:val="center"/>
        </w:trPr>
        <w:tc>
          <w:tcPr>
            <w:tcW w:w="592" w:type="dxa"/>
            <w:vAlign w:val="center"/>
          </w:tcPr>
          <w:p w14:paraId="01323740" w14:textId="77777777" w:rsidR="002D170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253" w:type="dxa"/>
            <w:gridSpan w:val="2"/>
            <w:vAlign w:val="center"/>
          </w:tcPr>
          <w:p w14:paraId="7E7E523C" w14:textId="77777777" w:rsidR="002D1701" w:rsidRDefault="002D1701" w:rsidP="00E16C3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there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a documented procedure for disaster recovery?</w:t>
            </w:r>
          </w:p>
        </w:tc>
        <w:tc>
          <w:tcPr>
            <w:tcW w:w="709" w:type="dxa"/>
            <w:vAlign w:val="center"/>
          </w:tcPr>
          <w:p w14:paraId="4F25CCA5" w14:textId="77777777" w:rsidR="002D1701" w:rsidRPr="00BF13F7" w:rsidRDefault="002D1701" w:rsidP="00E16C3B">
            <w:pPr>
              <w:keepNext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828BD44" w14:textId="77777777" w:rsidR="002D1701" w:rsidRPr="00BF13F7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4DF1C60D" w14:textId="77777777" w:rsidR="002D1701" w:rsidRPr="00BF13F7" w:rsidRDefault="002D1701" w:rsidP="00E16C3B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701" w:rsidRPr="00FE0D92" w14:paraId="3FF52520" w14:textId="77777777" w:rsidTr="00E16C3B">
        <w:trPr>
          <w:trHeight w:val="200"/>
          <w:jc w:val="center"/>
        </w:trPr>
        <w:tc>
          <w:tcPr>
            <w:tcW w:w="592" w:type="dxa"/>
            <w:vAlign w:val="center"/>
          </w:tcPr>
          <w:p w14:paraId="0BD30EC0" w14:textId="77777777" w:rsidR="002D170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253" w:type="dxa"/>
            <w:gridSpan w:val="2"/>
            <w:vAlign w:val="center"/>
          </w:tcPr>
          <w:p w14:paraId="3AE98B2E" w14:textId="77777777" w:rsidR="002D1701" w:rsidRDefault="002D1701" w:rsidP="00E16C3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source documents (including electronic primary source data and lab results) archived, according to trial specific archiving requirements?</w:t>
            </w:r>
          </w:p>
        </w:tc>
        <w:tc>
          <w:tcPr>
            <w:tcW w:w="709" w:type="dxa"/>
            <w:vAlign w:val="center"/>
          </w:tcPr>
          <w:p w14:paraId="2C8D3CBA" w14:textId="77777777" w:rsidR="002D1701" w:rsidRPr="00BF13F7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15F7D51" w14:textId="77777777" w:rsidR="002D1701" w:rsidRPr="00BF13F7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07576CCA" w14:textId="77777777" w:rsidR="002D1701" w:rsidRPr="00BF13F7" w:rsidRDefault="002D1701" w:rsidP="00E16C3B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701" w:rsidRPr="00FE0D92" w14:paraId="74FE514B" w14:textId="77777777" w:rsidTr="00E16C3B">
        <w:trPr>
          <w:trHeight w:val="200"/>
          <w:jc w:val="center"/>
        </w:trPr>
        <w:tc>
          <w:tcPr>
            <w:tcW w:w="592" w:type="dxa"/>
            <w:vAlign w:val="center"/>
          </w:tcPr>
          <w:p w14:paraId="3A9E08C1" w14:textId="77777777" w:rsidR="002D170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253" w:type="dxa"/>
            <w:gridSpan w:val="2"/>
            <w:vAlign w:val="center"/>
          </w:tcPr>
          <w:p w14:paraId="5BC29C91" w14:textId="77777777" w:rsidR="002D1701" w:rsidRDefault="002D1701" w:rsidP="00E16C3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access to computerised systems in the lab controlled?</w:t>
            </w:r>
          </w:p>
        </w:tc>
        <w:tc>
          <w:tcPr>
            <w:tcW w:w="709" w:type="dxa"/>
            <w:vAlign w:val="center"/>
          </w:tcPr>
          <w:p w14:paraId="53FD5951" w14:textId="77777777" w:rsidR="002D1701" w:rsidRPr="00BF13F7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9584ED2" w14:textId="77777777" w:rsidR="002D1701" w:rsidRPr="00BF13F7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0BD49254" w14:textId="77777777" w:rsidR="002D1701" w:rsidRPr="00BF13F7" w:rsidRDefault="002D1701" w:rsidP="00E16C3B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818D9A" w14:textId="77777777" w:rsidR="002D1701" w:rsidRDefault="002D1701" w:rsidP="002D1701">
      <w:pPr>
        <w:rPr>
          <w:rFonts w:ascii="Arial" w:hAnsi="Arial" w:cs="Arial"/>
          <w:sz w:val="22"/>
          <w:szCs w:val="22"/>
        </w:rPr>
      </w:pPr>
    </w:p>
    <w:tbl>
      <w:tblPr>
        <w:tblW w:w="9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2"/>
        <w:gridCol w:w="21"/>
        <w:gridCol w:w="4232"/>
        <w:gridCol w:w="709"/>
        <w:gridCol w:w="708"/>
        <w:gridCol w:w="3228"/>
      </w:tblGrid>
      <w:tr w:rsidR="002D1701" w:rsidRPr="00FE0D92" w14:paraId="34709D90" w14:textId="77777777" w:rsidTr="002D1701">
        <w:trPr>
          <w:trHeight w:val="200"/>
          <w:jc w:val="center"/>
        </w:trPr>
        <w:tc>
          <w:tcPr>
            <w:tcW w:w="613" w:type="dxa"/>
            <w:gridSpan w:val="2"/>
            <w:tcBorders>
              <w:bottom w:val="single" w:sz="4" w:space="0" w:color="auto"/>
            </w:tcBorders>
            <w:shd w:val="clear" w:color="auto" w:fill="00325F"/>
            <w:vAlign w:val="center"/>
          </w:tcPr>
          <w:p w14:paraId="14222164" w14:textId="77777777" w:rsidR="002D1701" w:rsidRPr="00AD232A" w:rsidRDefault="002D1701" w:rsidP="00E16C3B">
            <w:pPr>
              <w:keepNext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AD232A">
              <w:rPr>
                <w:color w:val="FFFFFF"/>
              </w:rPr>
              <w:br w:type="page"/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D</w:t>
            </w:r>
          </w:p>
        </w:tc>
        <w:tc>
          <w:tcPr>
            <w:tcW w:w="8877" w:type="dxa"/>
            <w:gridSpan w:val="4"/>
            <w:tcBorders>
              <w:bottom w:val="single" w:sz="4" w:space="0" w:color="auto"/>
            </w:tcBorders>
            <w:shd w:val="clear" w:color="auto" w:fill="00325F"/>
            <w:vAlign w:val="center"/>
          </w:tcPr>
          <w:p w14:paraId="7C67C800" w14:textId="77777777" w:rsidR="002D1701" w:rsidRPr="00AD232A" w:rsidRDefault="002D1701" w:rsidP="00E16C3B">
            <w:pPr>
              <w:keepNext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AD232A">
              <w:rPr>
                <w:rFonts w:ascii="Arial" w:hAnsi="Arial" w:cs="Arial"/>
                <w:b/>
                <w:color w:val="FFFFFF"/>
                <w:sz w:val="20"/>
                <w:szCs w:val="20"/>
              </w:rPr>
              <w:t>TRIAL CONDUCT</w:t>
            </w:r>
          </w:p>
        </w:tc>
      </w:tr>
      <w:tr w:rsidR="002D1701" w:rsidRPr="00FE0D92" w14:paraId="0A6D97CE" w14:textId="77777777" w:rsidTr="00E16C3B">
        <w:trPr>
          <w:trHeight w:val="200"/>
          <w:jc w:val="center"/>
        </w:trPr>
        <w:tc>
          <w:tcPr>
            <w:tcW w:w="4845" w:type="dxa"/>
            <w:gridSpan w:val="3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5F597700" w14:textId="77777777" w:rsidR="002D1701" w:rsidRPr="00856C9B" w:rsidRDefault="002D1701" w:rsidP="00E16C3B">
            <w:pPr>
              <w:keepNext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56C9B">
              <w:rPr>
                <w:rFonts w:ascii="Arial" w:hAnsi="Arial" w:cs="Arial"/>
                <w:sz w:val="20"/>
                <w:szCs w:val="20"/>
              </w:rPr>
              <w:t>(</w:t>
            </w:r>
            <w:r w:rsidRPr="00856C9B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  <w:r w:rsidRPr="00856C9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0637251A" w14:textId="77777777" w:rsidR="002D1701" w:rsidRPr="00AD206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2061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0C9711B8" w14:textId="77777777" w:rsidR="002D1701" w:rsidRPr="00AD206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206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3228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1A8F66F5" w14:textId="77777777" w:rsidR="002D1701" w:rsidRPr="00AD2061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AD2061">
              <w:rPr>
                <w:rFonts w:ascii="Arial" w:hAnsi="Arial" w:cs="Arial"/>
                <w:sz w:val="20"/>
                <w:szCs w:val="20"/>
              </w:rPr>
              <w:t>Details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2D1701" w:rsidRPr="00FE0D92" w14:paraId="36307CD2" w14:textId="77777777" w:rsidTr="00E16C3B">
        <w:trPr>
          <w:trHeight w:val="397"/>
          <w:jc w:val="center"/>
        </w:trPr>
        <w:tc>
          <w:tcPr>
            <w:tcW w:w="592" w:type="dxa"/>
            <w:vAlign w:val="center"/>
          </w:tcPr>
          <w:p w14:paraId="2965624D" w14:textId="77777777" w:rsidR="002D1701" w:rsidRPr="00AD206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206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253" w:type="dxa"/>
            <w:gridSpan w:val="2"/>
            <w:vAlign w:val="center"/>
          </w:tcPr>
          <w:p w14:paraId="3178DABF" w14:textId="77777777" w:rsidR="002D1701" w:rsidRPr="00FE0D92" w:rsidRDefault="002D1701" w:rsidP="00E16C3B">
            <w:pPr>
              <w:keepNext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you have a copy of the clinical trial protocol?</w:t>
            </w:r>
          </w:p>
        </w:tc>
        <w:tc>
          <w:tcPr>
            <w:tcW w:w="709" w:type="dxa"/>
            <w:vAlign w:val="center"/>
          </w:tcPr>
          <w:p w14:paraId="046CA2C3" w14:textId="77777777" w:rsidR="002D1701" w:rsidRPr="00BF13F7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6ACD05B" w14:textId="77777777" w:rsidR="002D1701" w:rsidRPr="00BF13F7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3EC211C5" w14:textId="77777777" w:rsidR="002D1701" w:rsidRPr="00BF13F7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701" w:rsidRPr="00FE0D92" w14:paraId="2D24214D" w14:textId="77777777" w:rsidTr="00E16C3B">
        <w:trPr>
          <w:trHeight w:val="200"/>
          <w:jc w:val="center"/>
        </w:trPr>
        <w:tc>
          <w:tcPr>
            <w:tcW w:w="592" w:type="dxa"/>
            <w:vAlign w:val="center"/>
          </w:tcPr>
          <w:p w14:paraId="7D315E59" w14:textId="77777777" w:rsidR="002D1701" w:rsidRPr="00AD206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253" w:type="dxa"/>
            <w:gridSpan w:val="2"/>
            <w:vAlign w:val="center"/>
          </w:tcPr>
          <w:p w14:paraId="69FD8945" w14:textId="77777777" w:rsidR="002D1701" w:rsidRDefault="002D1701" w:rsidP="00E16C3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Are there trial specific or process-specific work instructions? </w:t>
            </w:r>
          </w:p>
          <w:p w14:paraId="3E880F88" w14:textId="77777777" w:rsidR="002D1701" w:rsidRPr="00C871CF" w:rsidRDefault="002D1701" w:rsidP="00E16C3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71CF">
              <w:rPr>
                <w:rFonts w:ascii="Arial" w:hAnsi="Arial" w:cs="Arial"/>
                <w:i/>
                <w:sz w:val="20"/>
                <w:szCs w:val="20"/>
                <w:u w:val="single"/>
              </w:rPr>
              <w:t>If so, please provide a copy.</w:t>
            </w:r>
          </w:p>
        </w:tc>
        <w:tc>
          <w:tcPr>
            <w:tcW w:w="709" w:type="dxa"/>
            <w:vAlign w:val="center"/>
          </w:tcPr>
          <w:p w14:paraId="04C8AABA" w14:textId="77777777" w:rsidR="002D1701" w:rsidRPr="00BF13F7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14A5EA4" w14:textId="77777777" w:rsidR="002D1701" w:rsidRPr="00BF13F7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3D1D6E7A" w14:textId="77777777" w:rsidR="002D1701" w:rsidRPr="00BF13F7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701" w:rsidRPr="00FE0D92" w14:paraId="492B4718" w14:textId="77777777" w:rsidTr="00E16C3B">
        <w:trPr>
          <w:trHeight w:val="200"/>
          <w:jc w:val="center"/>
        </w:trPr>
        <w:tc>
          <w:tcPr>
            <w:tcW w:w="592" w:type="dxa"/>
            <w:vAlign w:val="center"/>
          </w:tcPr>
          <w:p w14:paraId="5E1E5EC9" w14:textId="77777777" w:rsidR="002D170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253" w:type="dxa"/>
            <w:gridSpan w:val="2"/>
            <w:vAlign w:val="center"/>
          </w:tcPr>
          <w:p w14:paraId="4E2740BA" w14:textId="77777777" w:rsidR="002D1701" w:rsidRPr="00FE0D92" w:rsidRDefault="002D1701" w:rsidP="00E16C3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you have a documented deviation management procedure for reporting significant deviations to the Sponsor?</w:t>
            </w:r>
          </w:p>
        </w:tc>
        <w:tc>
          <w:tcPr>
            <w:tcW w:w="709" w:type="dxa"/>
            <w:vAlign w:val="center"/>
          </w:tcPr>
          <w:p w14:paraId="52EAF523" w14:textId="77777777" w:rsidR="002D1701" w:rsidRPr="00BF13F7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ACB2A31" w14:textId="77777777" w:rsidR="002D1701" w:rsidRPr="00BF13F7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7F1E518B" w14:textId="77777777" w:rsidR="002D1701" w:rsidRPr="00BF13F7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533877" w14:textId="77777777" w:rsidR="002D1701" w:rsidRDefault="002D1701" w:rsidP="002D1701">
      <w:pPr>
        <w:rPr>
          <w:rFonts w:ascii="Arial" w:hAnsi="Arial" w:cs="Arial"/>
          <w:sz w:val="22"/>
          <w:szCs w:val="22"/>
        </w:rPr>
      </w:pPr>
    </w:p>
    <w:tbl>
      <w:tblPr>
        <w:tblW w:w="9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2"/>
        <w:gridCol w:w="21"/>
        <w:gridCol w:w="4232"/>
        <w:gridCol w:w="709"/>
        <w:gridCol w:w="708"/>
        <w:gridCol w:w="3228"/>
      </w:tblGrid>
      <w:tr w:rsidR="002D1701" w:rsidRPr="00FE0D92" w14:paraId="7C7CD99A" w14:textId="77777777" w:rsidTr="002D1701">
        <w:trPr>
          <w:trHeight w:val="200"/>
          <w:jc w:val="center"/>
        </w:trPr>
        <w:tc>
          <w:tcPr>
            <w:tcW w:w="613" w:type="dxa"/>
            <w:gridSpan w:val="2"/>
            <w:tcBorders>
              <w:bottom w:val="single" w:sz="4" w:space="0" w:color="auto"/>
            </w:tcBorders>
            <w:shd w:val="clear" w:color="auto" w:fill="00325F"/>
            <w:vAlign w:val="center"/>
          </w:tcPr>
          <w:p w14:paraId="3FA9F16A" w14:textId="77777777" w:rsidR="002D1701" w:rsidRPr="00AD232A" w:rsidRDefault="002D1701" w:rsidP="00E16C3B">
            <w:pPr>
              <w:keepNext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AD232A">
              <w:rPr>
                <w:color w:val="FFFFFF"/>
              </w:rPr>
              <w:lastRenderedPageBreak/>
              <w:br w:type="page"/>
            </w:r>
            <w:r w:rsidRPr="00AD232A">
              <w:rPr>
                <w:rFonts w:ascii="Arial" w:hAnsi="Arial" w:cs="Arial"/>
                <w:b/>
                <w:color w:val="FFFFFF"/>
                <w:sz w:val="20"/>
                <w:szCs w:val="20"/>
              </w:rPr>
              <w:t>E</w:t>
            </w:r>
          </w:p>
        </w:tc>
        <w:tc>
          <w:tcPr>
            <w:tcW w:w="8877" w:type="dxa"/>
            <w:gridSpan w:val="4"/>
            <w:tcBorders>
              <w:bottom w:val="single" w:sz="4" w:space="0" w:color="auto"/>
            </w:tcBorders>
            <w:shd w:val="clear" w:color="auto" w:fill="00325F"/>
            <w:vAlign w:val="center"/>
          </w:tcPr>
          <w:p w14:paraId="759F5495" w14:textId="77777777" w:rsidR="002D1701" w:rsidRPr="00AD232A" w:rsidRDefault="002D1701" w:rsidP="00E16C3B">
            <w:pPr>
              <w:keepNext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AD232A">
              <w:rPr>
                <w:rFonts w:ascii="Arial" w:hAnsi="Arial" w:cs="Arial"/>
                <w:b/>
                <w:color w:val="FFFFFF"/>
                <w:sz w:val="20"/>
                <w:szCs w:val="20"/>
              </w:rPr>
              <w:t>SAMPLE RECEIPT/STORAGE</w:t>
            </w:r>
          </w:p>
        </w:tc>
      </w:tr>
      <w:tr w:rsidR="002D1701" w:rsidRPr="00FE0D92" w14:paraId="3CAB694F" w14:textId="77777777" w:rsidTr="00E16C3B">
        <w:trPr>
          <w:trHeight w:val="200"/>
          <w:jc w:val="center"/>
        </w:trPr>
        <w:tc>
          <w:tcPr>
            <w:tcW w:w="4845" w:type="dxa"/>
            <w:gridSpan w:val="3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5CB4E45A" w14:textId="77777777" w:rsidR="002D1701" w:rsidRPr="00856C9B" w:rsidRDefault="002D1701" w:rsidP="00E16C3B">
            <w:pPr>
              <w:keepNext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56C9B">
              <w:rPr>
                <w:rFonts w:ascii="Arial" w:hAnsi="Arial" w:cs="Arial"/>
                <w:sz w:val="20"/>
                <w:szCs w:val="20"/>
              </w:rPr>
              <w:t>(</w:t>
            </w:r>
            <w:r w:rsidRPr="00856C9B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  <w:r w:rsidRPr="00856C9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22A930D5" w14:textId="77777777" w:rsidR="002D1701" w:rsidRPr="00AD206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2061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4FC31094" w14:textId="77777777" w:rsidR="002D1701" w:rsidRPr="00AD206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206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3228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095FD642" w14:textId="77777777" w:rsidR="002D1701" w:rsidRPr="00AD2061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AD2061">
              <w:rPr>
                <w:rFonts w:ascii="Arial" w:hAnsi="Arial" w:cs="Arial"/>
                <w:sz w:val="20"/>
                <w:szCs w:val="20"/>
              </w:rPr>
              <w:t>Details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2D1701" w:rsidRPr="00FE0D92" w14:paraId="3496FC8B" w14:textId="77777777" w:rsidTr="00E16C3B">
        <w:trPr>
          <w:trHeight w:val="397"/>
          <w:jc w:val="center"/>
        </w:trPr>
        <w:tc>
          <w:tcPr>
            <w:tcW w:w="592" w:type="dxa"/>
            <w:vAlign w:val="center"/>
          </w:tcPr>
          <w:p w14:paraId="16F3D28B" w14:textId="77777777" w:rsidR="002D1701" w:rsidRPr="00AD206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206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253" w:type="dxa"/>
            <w:gridSpan w:val="2"/>
            <w:vAlign w:val="center"/>
          </w:tcPr>
          <w:p w14:paraId="22E0E5FB" w14:textId="77777777" w:rsidR="002D1701" w:rsidRDefault="002D1701" w:rsidP="00E16C3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606C72F8">
              <w:rPr>
                <w:rFonts w:ascii="Arial" w:hAnsi="Arial" w:cs="Arial"/>
                <w:sz w:val="20"/>
                <w:szCs w:val="20"/>
              </w:rPr>
              <w:t>Is there a documented sample receipt, labelling and verification procedure?</w:t>
            </w:r>
          </w:p>
          <w:p w14:paraId="28E38C9A" w14:textId="77777777" w:rsidR="002D1701" w:rsidRPr="00C871CF" w:rsidRDefault="002D1701" w:rsidP="00E16C3B">
            <w:pPr>
              <w:keepNext/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C871C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Please provide copy of sample tracking/receipt log(s)</w:t>
            </w:r>
          </w:p>
        </w:tc>
        <w:tc>
          <w:tcPr>
            <w:tcW w:w="709" w:type="dxa"/>
            <w:vAlign w:val="center"/>
          </w:tcPr>
          <w:p w14:paraId="3C95AF2F" w14:textId="77777777" w:rsidR="002D1701" w:rsidRPr="00BF13F7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56E839A" w14:textId="77777777" w:rsidR="002D1701" w:rsidRPr="00BF13F7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0BBB8982" w14:textId="77777777" w:rsidR="002D1701" w:rsidRPr="00BF13F7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701" w:rsidRPr="00FE0D92" w14:paraId="0A41F632" w14:textId="77777777" w:rsidTr="00E16C3B">
        <w:trPr>
          <w:trHeight w:val="200"/>
          <w:jc w:val="center"/>
        </w:trPr>
        <w:tc>
          <w:tcPr>
            <w:tcW w:w="592" w:type="dxa"/>
            <w:vAlign w:val="center"/>
          </w:tcPr>
          <w:p w14:paraId="1F6342CE" w14:textId="77777777" w:rsidR="002D1701" w:rsidRPr="00AD206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253" w:type="dxa"/>
            <w:gridSpan w:val="2"/>
            <w:vAlign w:val="center"/>
          </w:tcPr>
          <w:p w14:paraId="3E06984D" w14:textId="77777777" w:rsidR="002D1701" w:rsidRPr="00FE0D92" w:rsidRDefault="002D1701" w:rsidP="00E16C3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7446DDC8">
              <w:rPr>
                <w:rFonts w:ascii="Arial" w:hAnsi="Arial" w:cs="Arial"/>
                <w:sz w:val="20"/>
                <w:szCs w:val="20"/>
              </w:rPr>
              <w:t xml:space="preserve">How are samples transported to your site? Please identify if use of a courier is planned (name courier). </w:t>
            </w:r>
          </w:p>
        </w:tc>
        <w:tc>
          <w:tcPr>
            <w:tcW w:w="4645" w:type="dxa"/>
            <w:gridSpan w:val="3"/>
            <w:vAlign w:val="center"/>
          </w:tcPr>
          <w:p w14:paraId="1E0D960B" w14:textId="77777777" w:rsidR="002D1701" w:rsidRPr="00BF13F7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701" w:rsidRPr="00FE0D92" w14:paraId="577023CE" w14:textId="77777777" w:rsidTr="00E16C3B">
        <w:trPr>
          <w:trHeight w:val="200"/>
          <w:jc w:val="center"/>
        </w:trPr>
        <w:tc>
          <w:tcPr>
            <w:tcW w:w="592" w:type="dxa"/>
            <w:vAlign w:val="center"/>
          </w:tcPr>
          <w:p w14:paraId="1F8E999C" w14:textId="77777777" w:rsidR="002D170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253" w:type="dxa"/>
            <w:gridSpan w:val="2"/>
            <w:vAlign w:val="center"/>
          </w:tcPr>
          <w:p w14:paraId="3CA7A70D" w14:textId="77777777" w:rsidR="002D1701" w:rsidRDefault="002D1701" w:rsidP="00E16C3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DC65413">
              <w:rPr>
                <w:rFonts w:ascii="Arial" w:hAnsi="Arial" w:cs="Arial"/>
                <w:sz w:val="20"/>
                <w:szCs w:val="20"/>
              </w:rPr>
              <w:t xml:space="preserve">Are sample storage areas monitored, controlled &amp; alarmed? </w:t>
            </w:r>
          </w:p>
          <w:p w14:paraId="06C06C1A" w14:textId="77777777" w:rsidR="002D1701" w:rsidRPr="00CF0E47" w:rsidRDefault="002D1701" w:rsidP="00E16C3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871CF">
              <w:rPr>
                <w:rFonts w:ascii="Arial" w:hAnsi="Arial" w:cs="Arial"/>
                <w:i/>
                <w:iCs/>
                <w:sz w:val="20"/>
                <w:szCs w:val="20"/>
              </w:rPr>
              <w:t>Please provide details of how fridge/freezer temperature logs are maintained / archived.</w:t>
            </w:r>
            <w:r w:rsidRPr="00C871C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EFFD4C6" w14:textId="77777777" w:rsidR="002D1701" w:rsidRPr="00BF13F7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79273AA" w14:textId="77777777" w:rsidR="002D1701" w:rsidRPr="00BF13F7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286C2264" w14:textId="77777777" w:rsidR="002D1701" w:rsidRPr="00BF13F7" w:rsidRDefault="002D1701" w:rsidP="00E16C3B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701" w:rsidRPr="00FE0D92" w14:paraId="52E1D2F5" w14:textId="77777777" w:rsidTr="00E16C3B">
        <w:trPr>
          <w:trHeight w:val="200"/>
          <w:jc w:val="center"/>
        </w:trPr>
        <w:tc>
          <w:tcPr>
            <w:tcW w:w="592" w:type="dxa"/>
            <w:vAlign w:val="center"/>
          </w:tcPr>
          <w:p w14:paraId="041A68A3" w14:textId="77777777" w:rsidR="002D170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253" w:type="dxa"/>
            <w:gridSpan w:val="2"/>
            <w:vAlign w:val="center"/>
          </w:tcPr>
          <w:p w14:paraId="042CDDAE" w14:textId="77777777" w:rsidR="002D1701" w:rsidRPr="00FE0D92" w:rsidRDefault="002D1701" w:rsidP="00E16C3B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there a contingency plan/procedure in place should a fridge/freezer break down?</w:t>
            </w:r>
          </w:p>
        </w:tc>
        <w:tc>
          <w:tcPr>
            <w:tcW w:w="709" w:type="dxa"/>
            <w:vAlign w:val="center"/>
          </w:tcPr>
          <w:p w14:paraId="484112FC" w14:textId="77777777" w:rsidR="002D1701" w:rsidRPr="00BF13F7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3821EEC" w14:textId="77777777" w:rsidR="002D1701" w:rsidRPr="00BF13F7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31E90140" w14:textId="77777777" w:rsidR="002D1701" w:rsidRPr="00BF13F7" w:rsidRDefault="002D1701" w:rsidP="00E16C3B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701" w:rsidRPr="00FE0D92" w14:paraId="618AA288" w14:textId="77777777" w:rsidTr="00E16C3B">
        <w:trPr>
          <w:trHeight w:val="200"/>
          <w:jc w:val="center"/>
        </w:trPr>
        <w:tc>
          <w:tcPr>
            <w:tcW w:w="592" w:type="dxa"/>
            <w:vAlign w:val="center"/>
          </w:tcPr>
          <w:p w14:paraId="3C66F19F" w14:textId="77777777" w:rsidR="002D170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253" w:type="dxa"/>
            <w:gridSpan w:val="2"/>
            <w:vAlign w:val="center"/>
          </w:tcPr>
          <w:p w14:paraId="54503AD3" w14:textId="77777777" w:rsidR="002D1701" w:rsidRDefault="002D1701" w:rsidP="00E16C3B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7E51A2">
              <w:rPr>
                <w:rFonts w:ascii="Arial" w:hAnsi="Arial" w:cs="Arial"/>
                <w:sz w:val="20"/>
                <w:szCs w:val="20"/>
              </w:rPr>
              <w:t>Do you have a procedure should samples be received with identifiable data?</w:t>
            </w:r>
          </w:p>
        </w:tc>
        <w:tc>
          <w:tcPr>
            <w:tcW w:w="709" w:type="dxa"/>
            <w:vAlign w:val="center"/>
          </w:tcPr>
          <w:p w14:paraId="24ED973B" w14:textId="77777777" w:rsidR="002D1701" w:rsidRPr="00BF13F7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9CF7F76" w14:textId="77777777" w:rsidR="002D1701" w:rsidRPr="00BF13F7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3859A138" w14:textId="77777777" w:rsidR="002D1701" w:rsidRPr="00BF13F7" w:rsidRDefault="002D1701" w:rsidP="00E16C3B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701" w:rsidRPr="00BF13F7" w14:paraId="70358D17" w14:textId="77777777" w:rsidTr="00E16C3B">
        <w:trPr>
          <w:trHeight w:val="200"/>
          <w:jc w:val="center"/>
        </w:trPr>
        <w:tc>
          <w:tcPr>
            <w:tcW w:w="592" w:type="dxa"/>
            <w:vAlign w:val="center"/>
          </w:tcPr>
          <w:p w14:paraId="1E8A164C" w14:textId="77777777" w:rsidR="002D1701" w:rsidRPr="00AD206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253" w:type="dxa"/>
            <w:gridSpan w:val="2"/>
            <w:vAlign w:val="center"/>
          </w:tcPr>
          <w:p w14:paraId="328621C0" w14:textId="77777777" w:rsidR="002D1701" w:rsidRPr="00FE0D92" w:rsidRDefault="002D1701" w:rsidP="00E16C3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Are there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E0D92">
              <w:rPr>
                <w:rFonts w:ascii="Arial" w:hAnsi="Arial" w:cs="Arial"/>
                <w:sz w:val="20"/>
                <w:szCs w:val="20"/>
              </w:rPr>
              <w:t>documented cleaning procedures?</w:t>
            </w:r>
          </w:p>
        </w:tc>
        <w:tc>
          <w:tcPr>
            <w:tcW w:w="709" w:type="dxa"/>
            <w:vAlign w:val="center"/>
          </w:tcPr>
          <w:p w14:paraId="5EC988CE" w14:textId="77777777" w:rsidR="002D1701" w:rsidRPr="00BF13F7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49240AB" w14:textId="77777777" w:rsidR="002D1701" w:rsidRPr="00BF13F7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29C7C74D" w14:textId="77777777" w:rsidR="002D1701" w:rsidRPr="00BF13F7" w:rsidRDefault="002D1701" w:rsidP="00E16C3B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72AD6E" w14:textId="77777777" w:rsidR="002D1701" w:rsidRDefault="002D1701" w:rsidP="002D1701">
      <w:pPr>
        <w:rPr>
          <w:rFonts w:ascii="Arial" w:hAnsi="Arial" w:cs="Arial"/>
          <w:sz w:val="22"/>
          <w:szCs w:val="22"/>
        </w:rPr>
      </w:pPr>
    </w:p>
    <w:tbl>
      <w:tblPr>
        <w:tblW w:w="9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2"/>
        <w:gridCol w:w="21"/>
        <w:gridCol w:w="4232"/>
        <w:gridCol w:w="679"/>
        <w:gridCol w:w="30"/>
        <w:gridCol w:w="678"/>
        <w:gridCol w:w="30"/>
        <w:gridCol w:w="3228"/>
      </w:tblGrid>
      <w:tr w:rsidR="002D1701" w:rsidRPr="00FE0D92" w14:paraId="70C32276" w14:textId="77777777" w:rsidTr="002D1701">
        <w:trPr>
          <w:trHeight w:val="200"/>
          <w:jc w:val="center"/>
        </w:trPr>
        <w:tc>
          <w:tcPr>
            <w:tcW w:w="613" w:type="dxa"/>
            <w:gridSpan w:val="2"/>
            <w:tcBorders>
              <w:bottom w:val="single" w:sz="4" w:space="0" w:color="auto"/>
            </w:tcBorders>
            <w:shd w:val="clear" w:color="auto" w:fill="00325F"/>
            <w:vAlign w:val="center"/>
          </w:tcPr>
          <w:p w14:paraId="37743B64" w14:textId="77777777" w:rsidR="002D1701" w:rsidRPr="00AD232A" w:rsidRDefault="002D1701" w:rsidP="00E16C3B">
            <w:pPr>
              <w:keepNext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AD232A">
              <w:rPr>
                <w:color w:val="FFFFFF"/>
              </w:rPr>
              <w:br w:type="page"/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F</w:t>
            </w:r>
          </w:p>
        </w:tc>
        <w:tc>
          <w:tcPr>
            <w:tcW w:w="8877" w:type="dxa"/>
            <w:gridSpan w:val="6"/>
            <w:tcBorders>
              <w:bottom w:val="single" w:sz="4" w:space="0" w:color="auto"/>
            </w:tcBorders>
            <w:shd w:val="clear" w:color="auto" w:fill="00325F"/>
            <w:vAlign w:val="center"/>
          </w:tcPr>
          <w:p w14:paraId="01172A6C" w14:textId="77777777" w:rsidR="002D1701" w:rsidRPr="00AD232A" w:rsidRDefault="002D1701" w:rsidP="00E16C3B">
            <w:pPr>
              <w:keepNext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PROCESSING &amp; ANALYSIS</w:t>
            </w:r>
          </w:p>
        </w:tc>
      </w:tr>
      <w:tr w:rsidR="002D1701" w:rsidRPr="00FE0D92" w14:paraId="3A9B0188" w14:textId="77777777" w:rsidTr="00E16C3B">
        <w:trPr>
          <w:trHeight w:val="200"/>
          <w:jc w:val="center"/>
        </w:trPr>
        <w:tc>
          <w:tcPr>
            <w:tcW w:w="4845" w:type="dxa"/>
            <w:gridSpan w:val="3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090DEFAC" w14:textId="77777777" w:rsidR="002D1701" w:rsidRPr="00856C9B" w:rsidRDefault="002D1701" w:rsidP="00E16C3B">
            <w:pPr>
              <w:keepNext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56C9B">
              <w:rPr>
                <w:rFonts w:ascii="Arial" w:hAnsi="Arial" w:cs="Arial"/>
                <w:sz w:val="20"/>
                <w:szCs w:val="20"/>
              </w:rPr>
              <w:t>(</w:t>
            </w:r>
            <w:r w:rsidRPr="00856C9B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  <w:r w:rsidRPr="00856C9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76B06097" w14:textId="77777777" w:rsidR="002D1701" w:rsidRPr="00AD206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2061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67766927" w14:textId="77777777" w:rsidR="002D1701" w:rsidRPr="00AD206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206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3228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44ACF760" w14:textId="77777777" w:rsidR="002D1701" w:rsidRPr="00AD2061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AD2061">
              <w:rPr>
                <w:rFonts w:ascii="Arial" w:hAnsi="Arial" w:cs="Arial"/>
                <w:sz w:val="20"/>
                <w:szCs w:val="20"/>
              </w:rPr>
              <w:t>Details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2D1701" w:rsidRPr="00FE0D92" w14:paraId="4FF0FD17" w14:textId="77777777" w:rsidTr="00E16C3B">
        <w:trPr>
          <w:trHeight w:val="397"/>
          <w:jc w:val="center"/>
        </w:trPr>
        <w:tc>
          <w:tcPr>
            <w:tcW w:w="592" w:type="dxa"/>
            <w:vAlign w:val="center"/>
          </w:tcPr>
          <w:p w14:paraId="67968835" w14:textId="77777777" w:rsidR="002D1701" w:rsidRPr="00AD206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206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253" w:type="dxa"/>
            <w:gridSpan w:val="2"/>
            <w:vAlign w:val="center"/>
          </w:tcPr>
          <w:p w14:paraId="14F4563D" w14:textId="77777777" w:rsidR="002D1701" w:rsidRPr="00FE0D92" w:rsidRDefault="002D1701" w:rsidP="00E16C3B">
            <w:pPr>
              <w:keepNext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sample processing and analysis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carried out in classified areas?</w:t>
            </w:r>
          </w:p>
        </w:tc>
        <w:tc>
          <w:tcPr>
            <w:tcW w:w="709" w:type="dxa"/>
            <w:gridSpan w:val="2"/>
            <w:vAlign w:val="center"/>
          </w:tcPr>
          <w:p w14:paraId="7C9D14BC" w14:textId="77777777" w:rsidR="002D1701" w:rsidRPr="00BF13F7" w:rsidRDefault="002D1701" w:rsidP="00E16C3B">
            <w:pPr>
              <w:keepNext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31316171" w14:textId="77777777" w:rsidR="002D1701" w:rsidRPr="00BF13F7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4E73EA51" w14:textId="77777777" w:rsidR="002D1701" w:rsidRPr="00BF13F7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701" w:rsidRPr="00FE0D92" w14:paraId="4CB48337" w14:textId="77777777" w:rsidTr="00E16C3B">
        <w:trPr>
          <w:trHeight w:val="200"/>
          <w:jc w:val="center"/>
        </w:trPr>
        <w:tc>
          <w:tcPr>
            <w:tcW w:w="592" w:type="dxa"/>
            <w:vAlign w:val="center"/>
          </w:tcPr>
          <w:p w14:paraId="6B2A4920" w14:textId="77777777" w:rsidR="002D170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253" w:type="dxa"/>
            <w:gridSpan w:val="2"/>
            <w:vAlign w:val="center"/>
          </w:tcPr>
          <w:p w14:paraId="50442E6F" w14:textId="77777777" w:rsidR="002D1701" w:rsidRDefault="002D1701" w:rsidP="00E16C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Are analysis performed using appropriately validated methods with defined acceptance criteria? </w:t>
            </w:r>
          </w:p>
          <w:p w14:paraId="62B6420C" w14:textId="77777777" w:rsidR="002D1701" w:rsidRPr="00C871CF" w:rsidRDefault="002D1701" w:rsidP="00E16C3B">
            <w:pPr>
              <w:rPr>
                <w:rFonts w:ascii="Arial" w:hAnsi="Arial" w:cs="Arial"/>
                <w:i/>
                <w:sz w:val="20"/>
                <w:szCs w:val="20"/>
                <w:u w:val="single"/>
              </w:rPr>
            </w:pPr>
            <w:r w:rsidRPr="00C871CF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Note the validation of methods should be documented and on completion archived. </w:t>
            </w:r>
          </w:p>
        </w:tc>
        <w:tc>
          <w:tcPr>
            <w:tcW w:w="709" w:type="dxa"/>
            <w:gridSpan w:val="2"/>
            <w:vAlign w:val="center"/>
          </w:tcPr>
          <w:p w14:paraId="0510AB84" w14:textId="77777777" w:rsidR="002D1701" w:rsidRPr="00BF13F7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B90A2AB" w14:textId="77777777" w:rsidR="002D1701" w:rsidRPr="00BF13F7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26BD7169" w14:textId="77777777" w:rsidR="002D1701" w:rsidRPr="00BF13F7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701" w:rsidRPr="00FE0D92" w14:paraId="707C0DFA" w14:textId="77777777" w:rsidTr="00E16C3B">
        <w:trPr>
          <w:trHeight w:val="200"/>
          <w:jc w:val="center"/>
        </w:trPr>
        <w:tc>
          <w:tcPr>
            <w:tcW w:w="592" w:type="dxa"/>
            <w:vAlign w:val="center"/>
          </w:tcPr>
          <w:p w14:paraId="441AA60E" w14:textId="77777777" w:rsidR="002D170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253" w:type="dxa"/>
            <w:gridSpan w:val="2"/>
            <w:vAlign w:val="center"/>
          </w:tcPr>
          <w:p w14:paraId="4D612F17" w14:textId="77777777" w:rsidR="002D1701" w:rsidRDefault="002D1701" w:rsidP="00E16C3B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606C72F8">
              <w:rPr>
                <w:rFonts w:ascii="Arial" w:hAnsi="Arial" w:cs="Arial"/>
                <w:sz w:val="20"/>
                <w:szCs w:val="20"/>
              </w:rPr>
              <w:t>How are test results documented, and in what format?</w:t>
            </w:r>
          </w:p>
        </w:tc>
        <w:tc>
          <w:tcPr>
            <w:tcW w:w="4645" w:type="dxa"/>
            <w:gridSpan w:val="5"/>
            <w:vAlign w:val="center"/>
          </w:tcPr>
          <w:p w14:paraId="2458748D" w14:textId="77777777" w:rsidR="002D1701" w:rsidRPr="00856C9B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701" w:rsidRPr="00FE0D92" w14:paraId="53487C33" w14:textId="77777777" w:rsidTr="00E16C3B">
        <w:trPr>
          <w:trHeight w:val="200"/>
          <w:jc w:val="center"/>
        </w:trPr>
        <w:tc>
          <w:tcPr>
            <w:tcW w:w="592" w:type="dxa"/>
            <w:vAlign w:val="center"/>
          </w:tcPr>
          <w:p w14:paraId="623117F8" w14:textId="77777777" w:rsidR="002D170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253" w:type="dxa"/>
            <w:gridSpan w:val="2"/>
            <w:vAlign w:val="center"/>
          </w:tcPr>
          <w:p w14:paraId="10717185" w14:textId="77777777" w:rsidR="002D1701" w:rsidRDefault="002D1701" w:rsidP="00E16C3B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606C72F8">
              <w:rPr>
                <w:rFonts w:ascii="Arial" w:hAnsi="Arial" w:cs="Arial"/>
                <w:sz w:val="20"/>
                <w:szCs w:val="20"/>
              </w:rPr>
              <w:t>Are there any data entry steps prior to provision of test results?</w:t>
            </w:r>
          </w:p>
        </w:tc>
        <w:tc>
          <w:tcPr>
            <w:tcW w:w="679" w:type="dxa"/>
            <w:vAlign w:val="center"/>
          </w:tcPr>
          <w:p w14:paraId="6B1CA86C" w14:textId="77777777" w:rsidR="002D1701" w:rsidRPr="00856C9B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5761E69" w14:textId="77777777" w:rsidR="002D1701" w:rsidRPr="00856C9B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8" w:type="dxa"/>
            <w:gridSpan w:val="2"/>
            <w:vAlign w:val="center"/>
          </w:tcPr>
          <w:p w14:paraId="5F7980A1" w14:textId="77777777" w:rsidR="002D1701" w:rsidRPr="00856C9B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701" w:rsidRPr="00FE0D92" w14:paraId="41ED0180" w14:textId="77777777" w:rsidTr="00E16C3B">
        <w:trPr>
          <w:trHeight w:val="200"/>
          <w:jc w:val="center"/>
        </w:trPr>
        <w:tc>
          <w:tcPr>
            <w:tcW w:w="592" w:type="dxa"/>
            <w:vAlign w:val="center"/>
          </w:tcPr>
          <w:p w14:paraId="1ED196F5" w14:textId="77777777" w:rsidR="002D170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253" w:type="dxa"/>
            <w:gridSpan w:val="2"/>
            <w:vAlign w:val="center"/>
          </w:tcPr>
          <w:p w14:paraId="6998F417" w14:textId="77777777" w:rsidR="002D1701" w:rsidRDefault="002D1701" w:rsidP="00E16C3B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How are test results reported back to the research team e.g. file upload to trial database; data entry to trial database?</w:t>
            </w:r>
          </w:p>
        </w:tc>
        <w:tc>
          <w:tcPr>
            <w:tcW w:w="4645" w:type="dxa"/>
            <w:gridSpan w:val="5"/>
            <w:vAlign w:val="center"/>
          </w:tcPr>
          <w:p w14:paraId="2BD91450" w14:textId="77777777" w:rsidR="002D1701" w:rsidRPr="00856C9B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701" w:rsidRPr="00FE0D92" w14:paraId="0A1D0434" w14:textId="77777777" w:rsidTr="00E16C3B">
        <w:trPr>
          <w:trHeight w:val="200"/>
          <w:jc w:val="center"/>
        </w:trPr>
        <w:tc>
          <w:tcPr>
            <w:tcW w:w="592" w:type="dxa"/>
            <w:vAlign w:val="center"/>
          </w:tcPr>
          <w:p w14:paraId="3C5F6D6F" w14:textId="77777777" w:rsidR="002D170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253" w:type="dxa"/>
            <w:gridSpan w:val="2"/>
            <w:vAlign w:val="center"/>
          </w:tcPr>
          <w:p w14:paraId="33F5FE50" w14:textId="77777777" w:rsidR="002D1701" w:rsidRDefault="002D1701" w:rsidP="00E16C3B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Describe</w:t>
            </w:r>
            <w:r w:rsidRPr="606C72F8">
              <w:rPr>
                <w:rFonts w:ascii="Arial" w:hAnsi="Arial" w:cs="Arial"/>
                <w:sz w:val="20"/>
                <w:szCs w:val="20"/>
              </w:rPr>
              <w:t xml:space="preserve"> how quality control checks are completed prior to the acceptance and release of results </w:t>
            </w:r>
          </w:p>
        </w:tc>
        <w:tc>
          <w:tcPr>
            <w:tcW w:w="4645" w:type="dxa"/>
            <w:gridSpan w:val="5"/>
            <w:vAlign w:val="center"/>
          </w:tcPr>
          <w:p w14:paraId="7F2A055F" w14:textId="77777777" w:rsidR="002D1701" w:rsidRPr="00856C9B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701" w:rsidRPr="00FE0D92" w14:paraId="03264A3E" w14:textId="77777777" w:rsidTr="00E16C3B">
        <w:trPr>
          <w:trHeight w:val="200"/>
          <w:jc w:val="center"/>
        </w:trPr>
        <w:tc>
          <w:tcPr>
            <w:tcW w:w="592" w:type="dxa"/>
            <w:vAlign w:val="center"/>
          </w:tcPr>
          <w:p w14:paraId="1636E794" w14:textId="77777777" w:rsidR="002D1701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253" w:type="dxa"/>
            <w:gridSpan w:val="2"/>
            <w:vAlign w:val="center"/>
          </w:tcPr>
          <w:p w14:paraId="535EE471" w14:textId="77777777" w:rsidR="002D1701" w:rsidRDefault="002D1701" w:rsidP="00E16C3B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Percentage level of quality control checks performed?</w:t>
            </w:r>
          </w:p>
        </w:tc>
        <w:tc>
          <w:tcPr>
            <w:tcW w:w="4645" w:type="dxa"/>
            <w:gridSpan w:val="5"/>
            <w:vAlign w:val="center"/>
          </w:tcPr>
          <w:p w14:paraId="7A6EAE6B" w14:textId="77777777" w:rsidR="002D1701" w:rsidRPr="00856C9B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FADA4D" w14:textId="77777777" w:rsidR="002D1701" w:rsidRPr="002E698D" w:rsidRDefault="002D1701" w:rsidP="002D1701">
      <w:pPr>
        <w:rPr>
          <w:rFonts w:ascii="Arial" w:hAnsi="Arial" w:cs="Arial"/>
          <w:sz w:val="22"/>
          <w:szCs w:val="22"/>
        </w:rPr>
      </w:pP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50"/>
        <w:gridCol w:w="4118"/>
        <w:gridCol w:w="4104"/>
      </w:tblGrid>
      <w:tr w:rsidR="002D1701" w:rsidRPr="00FE0D92" w14:paraId="28E1245C" w14:textId="77777777" w:rsidTr="002D1701">
        <w:trPr>
          <w:jc w:val="center"/>
        </w:trPr>
        <w:tc>
          <w:tcPr>
            <w:tcW w:w="9472" w:type="dxa"/>
            <w:gridSpan w:val="3"/>
            <w:shd w:val="clear" w:color="auto" w:fill="00325F"/>
            <w:vAlign w:val="center"/>
          </w:tcPr>
          <w:p w14:paraId="2895BB81" w14:textId="77777777" w:rsidR="002D1701" w:rsidRPr="00791235" w:rsidRDefault="002D1701" w:rsidP="00E16C3B">
            <w:pPr>
              <w:widowControl w:val="0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791235">
              <w:rPr>
                <w:color w:val="FFFFFF"/>
              </w:rPr>
              <w:br w:type="page"/>
            </w:r>
            <w:r w:rsidRPr="00791235">
              <w:rPr>
                <w:rFonts w:ascii="Arial" w:hAnsi="Arial" w:cs="Arial"/>
                <w:b/>
                <w:color w:val="FFFFFF"/>
                <w:sz w:val="20"/>
                <w:szCs w:val="20"/>
              </w:rPr>
              <w:t>ATTACHMENTS</w:t>
            </w:r>
          </w:p>
          <w:p w14:paraId="13471444" w14:textId="77777777" w:rsidR="002D1701" w:rsidRPr="00791235" w:rsidRDefault="002D1701" w:rsidP="00E16C3B">
            <w:pPr>
              <w:widowControl w:val="0"/>
              <w:jc w:val="center"/>
              <w:rPr>
                <w:rFonts w:ascii="Arial" w:hAnsi="Arial" w:cs="Arial"/>
                <w:b/>
                <w:i/>
                <w:color w:val="FFFFFF"/>
                <w:sz w:val="20"/>
                <w:szCs w:val="20"/>
              </w:rPr>
            </w:pPr>
            <w:r w:rsidRPr="00791235">
              <w:rPr>
                <w:rFonts w:ascii="Arial" w:hAnsi="Arial" w:cs="Arial"/>
                <w:b/>
                <w:i/>
                <w:color w:val="FFFFFF"/>
                <w:sz w:val="20"/>
                <w:szCs w:val="20"/>
              </w:rPr>
              <w:t>(Please reference any documents as attachments to the completed questionnaire)</w:t>
            </w:r>
          </w:p>
        </w:tc>
      </w:tr>
      <w:tr w:rsidR="002D1701" w:rsidRPr="00FE0D92" w14:paraId="3205B66F" w14:textId="77777777" w:rsidTr="00E16C3B">
        <w:trPr>
          <w:jc w:val="center"/>
        </w:trPr>
        <w:tc>
          <w:tcPr>
            <w:tcW w:w="1250" w:type="dxa"/>
            <w:shd w:val="clear" w:color="auto" w:fill="F2F2F2"/>
            <w:vAlign w:val="center"/>
          </w:tcPr>
          <w:p w14:paraId="603CA4FA" w14:textId="77777777" w:rsidR="002D1701" w:rsidRPr="00FE0D92" w:rsidRDefault="002D1701" w:rsidP="00E16C3B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Attachment Number</w:t>
            </w:r>
          </w:p>
        </w:tc>
        <w:tc>
          <w:tcPr>
            <w:tcW w:w="4118" w:type="dxa"/>
            <w:shd w:val="clear" w:color="auto" w:fill="F2F2F2"/>
            <w:vAlign w:val="center"/>
          </w:tcPr>
          <w:p w14:paraId="1191F692" w14:textId="77777777" w:rsidR="002D1701" w:rsidRPr="00FE0D92" w:rsidRDefault="002D1701" w:rsidP="00E16C3B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Document reference</w:t>
            </w:r>
          </w:p>
        </w:tc>
        <w:tc>
          <w:tcPr>
            <w:tcW w:w="4104" w:type="dxa"/>
            <w:shd w:val="clear" w:color="auto" w:fill="F2F2F2"/>
            <w:vAlign w:val="center"/>
          </w:tcPr>
          <w:p w14:paraId="27ACFA29" w14:textId="77777777" w:rsidR="002D1701" w:rsidRPr="00FE0D92" w:rsidRDefault="002D1701" w:rsidP="00E16C3B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Document Title</w:t>
            </w:r>
          </w:p>
        </w:tc>
      </w:tr>
      <w:tr w:rsidR="002D1701" w:rsidRPr="00FE0D92" w14:paraId="4835B464" w14:textId="77777777" w:rsidTr="00E16C3B">
        <w:trPr>
          <w:trHeight w:val="454"/>
          <w:jc w:val="center"/>
        </w:trPr>
        <w:tc>
          <w:tcPr>
            <w:tcW w:w="1250" w:type="dxa"/>
            <w:vAlign w:val="center"/>
          </w:tcPr>
          <w:p w14:paraId="20349B5D" w14:textId="77777777" w:rsidR="002D1701" w:rsidRPr="00FE0D92" w:rsidRDefault="002D1701" w:rsidP="00E16C3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1D390CDD" w14:textId="77777777" w:rsidR="002D1701" w:rsidRPr="00FE0D92" w:rsidRDefault="002D1701" w:rsidP="00E16C3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8" w:type="dxa"/>
            <w:vAlign w:val="center"/>
          </w:tcPr>
          <w:p w14:paraId="30AF381A" w14:textId="77777777" w:rsidR="002D1701" w:rsidRPr="00FE0D92" w:rsidRDefault="002D1701" w:rsidP="00E16C3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  <w:vAlign w:val="center"/>
          </w:tcPr>
          <w:p w14:paraId="4D0811AA" w14:textId="77777777" w:rsidR="002D1701" w:rsidRPr="00FE0D92" w:rsidRDefault="002D1701" w:rsidP="00E16C3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499A86E4" w14:textId="77777777" w:rsidR="002D1701" w:rsidRPr="00FE0D92" w:rsidRDefault="002D1701" w:rsidP="00E16C3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701" w:rsidRPr="00FE0D92" w14:paraId="02B1F42A" w14:textId="77777777" w:rsidTr="00E16C3B">
        <w:trPr>
          <w:trHeight w:val="454"/>
          <w:jc w:val="center"/>
        </w:trPr>
        <w:tc>
          <w:tcPr>
            <w:tcW w:w="1250" w:type="dxa"/>
            <w:vAlign w:val="center"/>
          </w:tcPr>
          <w:p w14:paraId="4F5638D1" w14:textId="77777777" w:rsidR="002D1701" w:rsidRDefault="002D1701" w:rsidP="00E16C3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39CE979F" w14:textId="77777777" w:rsidR="002D1701" w:rsidRPr="00FE0D92" w:rsidRDefault="002D1701" w:rsidP="00E16C3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8" w:type="dxa"/>
            <w:vAlign w:val="center"/>
          </w:tcPr>
          <w:p w14:paraId="459B859B" w14:textId="77777777" w:rsidR="002D1701" w:rsidRPr="00FE0D92" w:rsidRDefault="002D1701" w:rsidP="00E16C3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  <w:vAlign w:val="center"/>
          </w:tcPr>
          <w:p w14:paraId="7A6152C9" w14:textId="77777777" w:rsidR="002D1701" w:rsidRPr="00FE0D92" w:rsidRDefault="002D1701" w:rsidP="00E16C3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701" w:rsidRPr="00FE0D92" w14:paraId="7EBF20CE" w14:textId="77777777" w:rsidTr="00E16C3B">
        <w:trPr>
          <w:trHeight w:val="454"/>
          <w:jc w:val="center"/>
        </w:trPr>
        <w:tc>
          <w:tcPr>
            <w:tcW w:w="1250" w:type="dxa"/>
            <w:vAlign w:val="center"/>
          </w:tcPr>
          <w:p w14:paraId="7FF0AE92" w14:textId="77777777" w:rsidR="002D1701" w:rsidRDefault="002D1701" w:rsidP="00E16C3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4F660389" w14:textId="77777777" w:rsidR="002D1701" w:rsidRDefault="002D1701" w:rsidP="00E16C3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8" w:type="dxa"/>
            <w:vAlign w:val="center"/>
          </w:tcPr>
          <w:p w14:paraId="17A2904A" w14:textId="77777777" w:rsidR="002D1701" w:rsidRPr="00FE0D92" w:rsidRDefault="002D1701" w:rsidP="00E16C3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  <w:vAlign w:val="center"/>
          </w:tcPr>
          <w:p w14:paraId="5286217A" w14:textId="77777777" w:rsidR="002D1701" w:rsidRPr="00FE0D92" w:rsidRDefault="002D1701" w:rsidP="00E16C3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701" w:rsidRPr="00FE0D92" w14:paraId="6358C070" w14:textId="77777777" w:rsidTr="00E16C3B">
        <w:trPr>
          <w:trHeight w:val="454"/>
          <w:jc w:val="center"/>
        </w:trPr>
        <w:tc>
          <w:tcPr>
            <w:tcW w:w="1250" w:type="dxa"/>
            <w:vAlign w:val="center"/>
          </w:tcPr>
          <w:p w14:paraId="055A76BA" w14:textId="77777777" w:rsidR="002D1701" w:rsidRDefault="002D1701" w:rsidP="00E16C3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8" w:type="dxa"/>
            <w:vAlign w:val="center"/>
          </w:tcPr>
          <w:p w14:paraId="7A8962A8" w14:textId="77777777" w:rsidR="002D1701" w:rsidRPr="00FE0D92" w:rsidRDefault="002D1701" w:rsidP="00E16C3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  <w:vAlign w:val="center"/>
          </w:tcPr>
          <w:p w14:paraId="039AC3DE" w14:textId="77777777" w:rsidR="002D1701" w:rsidRPr="00FE0D92" w:rsidRDefault="002D1701" w:rsidP="00E16C3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701" w:rsidRPr="00FE0D92" w14:paraId="58066380" w14:textId="77777777" w:rsidTr="00E16C3B">
        <w:trPr>
          <w:trHeight w:val="454"/>
          <w:jc w:val="center"/>
        </w:trPr>
        <w:tc>
          <w:tcPr>
            <w:tcW w:w="1250" w:type="dxa"/>
            <w:vAlign w:val="center"/>
          </w:tcPr>
          <w:p w14:paraId="5EDB69A5" w14:textId="77777777" w:rsidR="002D1701" w:rsidRDefault="002D1701" w:rsidP="00E16C3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8" w:type="dxa"/>
            <w:vAlign w:val="center"/>
          </w:tcPr>
          <w:p w14:paraId="2270BA6E" w14:textId="77777777" w:rsidR="002D1701" w:rsidRPr="00FE0D92" w:rsidRDefault="002D1701" w:rsidP="00E16C3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  <w:vAlign w:val="center"/>
          </w:tcPr>
          <w:p w14:paraId="59ACDF7B" w14:textId="77777777" w:rsidR="002D1701" w:rsidRPr="00FE0D92" w:rsidRDefault="002D1701" w:rsidP="00E16C3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701" w:rsidRPr="00FE0D92" w14:paraId="12A8172E" w14:textId="77777777" w:rsidTr="00E16C3B">
        <w:trPr>
          <w:trHeight w:val="454"/>
          <w:jc w:val="center"/>
        </w:trPr>
        <w:tc>
          <w:tcPr>
            <w:tcW w:w="1250" w:type="dxa"/>
            <w:vAlign w:val="center"/>
          </w:tcPr>
          <w:p w14:paraId="0823FBF9" w14:textId="77777777" w:rsidR="002D1701" w:rsidRDefault="002D1701" w:rsidP="00E16C3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8" w:type="dxa"/>
            <w:vAlign w:val="center"/>
          </w:tcPr>
          <w:p w14:paraId="67862418" w14:textId="77777777" w:rsidR="002D1701" w:rsidRPr="00FE0D92" w:rsidRDefault="002D1701" w:rsidP="00E16C3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  <w:vAlign w:val="center"/>
          </w:tcPr>
          <w:p w14:paraId="2023A61B" w14:textId="77777777" w:rsidR="002D1701" w:rsidRPr="00FE0D92" w:rsidRDefault="002D1701" w:rsidP="00E16C3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8DEA1F" w14:textId="77777777" w:rsidR="002D1701" w:rsidRPr="002E698D" w:rsidRDefault="002D1701" w:rsidP="002D1701">
      <w:pPr>
        <w:keepNext/>
        <w:jc w:val="center"/>
        <w:rPr>
          <w:rFonts w:ascii="Arial" w:hAnsi="Arial" w:cs="Arial"/>
          <w:sz w:val="22"/>
          <w:szCs w:val="22"/>
        </w:rPr>
      </w:pPr>
    </w:p>
    <w:tbl>
      <w:tblPr>
        <w:tblW w:w="9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51"/>
        <w:gridCol w:w="4466"/>
      </w:tblGrid>
      <w:tr w:rsidR="002D1701" w:rsidRPr="00FE0D92" w14:paraId="096E9302" w14:textId="77777777" w:rsidTr="002D1701">
        <w:trPr>
          <w:jc w:val="center"/>
        </w:trPr>
        <w:tc>
          <w:tcPr>
            <w:tcW w:w="9417" w:type="dxa"/>
            <w:gridSpan w:val="2"/>
            <w:shd w:val="clear" w:color="auto" w:fill="00325F"/>
          </w:tcPr>
          <w:p w14:paraId="405B79C2" w14:textId="77777777" w:rsidR="002D1701" w:rsidRDefault="002D1701" w:rsidP="00E16C3B">
            <w:pPr>
              <w:keepNext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AUTHORISATION</w:t>
            </w:r>
          </w:p>
          <w:p w14:paraId="105AE0CB" w14:textId="77777777" w:rsidR="002D1701" w:rsidRPr="00925DD9" w:rsidRDefault="002D1701" w:rsidP="00E16C3B">
            <w:pPr>
              <w:keepNext/>
              <w:jc w:val="center"/>
              <w:rPr>
                <w:rFonts w:ascii="Arial" w:hAnsi="Arial" w:cs="Arial"/>
                <w:i/>
                <w:color w:val="FFFFFF"/>
                <w:sz w:val="20"/>
                <w:szCs w:val="20"/>
              </w:rPr>
            </w:pPr>
            <w:r w:rsidRPr="00925DD9">
              <w:rPr>
                <w:rFonts w:ascii="Arial" w:hAnsi="Arial" w:cs="Arial"/>
                <w:i/>
                <w:color w:val="FFFFFF"/>
                <w:sz w:val="20"/>
                <w:szCs w:val="20"/>
              </w:rPr>
              <w:t>(To be completed by representative from organisation/lab)</w:t>
            </w:r>
          </w:p>
        </w:tc>
      </w:tr>
      <w:tr w:rsidR="002D1701" w:rsidRPr="00FE0D92" w14:paraId="544B3DDE" w14:textId="77777777" w:rsidTr="00E16C3B">
        <w:trPr>
          <w:jc w:val="center"/>
        </w:trPr>
        <w:tc>
          <w:tcPr>
            <w:tcW w:w="4951" w:type="dxa"/>
          </w:tcPr>
          <w:p w14:paraId="720A5D3C" w14:textId="77777777" w:rsidR="002D1701" w:rsidRPr="00FE0D92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</w:t>
            </w:r>
            <w:r w:rsidRPr="00FE0D9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2A7B8C4" w14:textId="77777777" w:rsidR="002D1701" w:rsidRPr="00FE0D92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  <w:p w14:paraId="4767F552" w14:textId="77777777" w:rsidR="002D1701" w:rsidRPr="00FE0D92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6" w:type="dxa"/>
          </w:tcPr>
          <w:p w14:paraId="7A3B1484" w14:textId="77777777" w:rsidR="002D1701" w:rsidRDefault="002D1701" w:rsidP="00E16C3B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Job Title</w:t>
            </w:r>
            <w:r w:rsidRPr="00FE0D9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78F01F7" w14:textId="77777777" w:rsidR="002D1701" w:rsidRPr="00FE0D92" w:rsidRDefault="002D1701" w:rsidP="00E16C3B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701" w:rsidRPr="00FE0D92" w14:paraId="7430472B" w14:textId="77777777" w:rsidTr="00E16C3B">
        <w:trPr>
          <w:jc w:val="center"/>
        </w:trPr>
        <w:tc>
          <w:tcPr>
            <w:tcW w:w="4951" w:type="dxa"/>
          </w:tcPr>
          <w:p w14:paraId="65913F05" w14:textId="77777777" w:rsidR="002D1701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</w:t>
            </w:r>
            <w:r w:rsidRPr="00FE0D9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02B86B3" w14:textId="77777777" w:rsidR="002D1701" w:rsidRPr="00FE0D92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  <w:p w14:paraId="70DB395F" w14:textId="77777777" w:rsidR="002D1701" w:rsidRPr="00FE0D92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6" w:type="dxa"/>
          </w:tcPr>
          <w:p w14:paraId="2534E222" w14:textId="77777777" w:rsidR="002D1701" w:rsidRDefault="002D1701" w:rsidP="00E16C3B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  <w:r w:rsidRPr="00FE0D9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8D3E620" w14:textId="77777777" w:rsidR="002D1701" w:rsidRPr="00FE0D92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272C09" w14:textId="77777777" w:rsidR="002D1701" w:rsidRDefault="002D1701" w:rsidP="002D1701">
      <w:pPr>
        <w:tabs>
          <w:tab w:val="left" w:pos="720"/>
        </w:tabs>
        <w:jc w:val="center"/>
        <w:rPr>
          <w:rFonts w:ascii="Arial" w:hAnsi="Arial" w:cs="Arial"/>
          <w:sz w:val="28"/>
          <w:szCs w:val="28"/>
        </w:rPr>
      </w:pPr>
    </w:p>
    <w:tbl>
      <w:tblPr>
        <w:tblW w:w="9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67"/>
        <w:gridCol w:w="41"/>
        <w:gridCol w:w="4709"/>
      </w:tblGrid>
      <w:tr w:rsidR="002D1701" w:rsidRPr="00FE0D92" w14:paraId="76E2600F" w14:textId="77777777" w:rsidTr="002D1701">
        <w:trPr>
          <w:jc w:val="center"/>
        </w:trPr>
        <w:tc>
          <w:tcPr>
            <w:tcW w:w="9417" w:type="dxa"/>
            <w:gridSpan w:val="3"/>
            <w:shd w:val="clear" w:color="auto" w:fill="00325F"/>
          </w:tcPr>
          <w:p w14:paraId="28D1595F" w14:textId="77777777" w:rsidR="002D1701" w:rsidRDefault="002D1701" w:rsidP="00E16C3B">
            <w:pPr>
              <w:keepNext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OUTCOME</w:t>
            </w:r>
          </w:p>
          <w:p w14:paraId="025E4DFC" w14:textId="77777777" w:rsidR="002D1701" w:rsidRPr="00791235" w:rsidRDefault="002D1701" w:rsidP="00E16C3B">
            <w:pPr>
              <w:keepNext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D11EDD">
              <w:rPr>
                <w:rFonts w:ascii="Arial" w:hAnsi="Arial" w:cs="Arial"/>
                <w:color w:val="FFFFFF"/>
                <w:sz w:val="20"/>
                <w:szCs w:val="20"/>
              </w:rPr>
              <w:t>(</w:t>
            </w:r>
            <w:r w:rsidRPr="00861006">
              <w:rPr>
                <w:rFonts w:ascii="Arial" w:hAnsi="Arial" w:cs="Arial"/>
                <w:i/>
                <w:color w:val="FFFFFF"/>
                <w:sz w:val="20"/>
                <w:szCs w:val="20"/>
              </w:rPr>
              <w:t xml:space="preserve">To be completed by </w:t>
            </w:r>
            <w:r>
              <w:rPr>
                <w:rFonts w:ascii="Arial" w:hAnsi="Arial" w:cs="Arial"/>
                <w:i/>
                <w:color w:val="FFFFFF"/>
                <w:sz w:val="20"/>
                <w:szCs w:val="20"/>
              </w:rPr>
              <w:t xml:space="preserve">ACCORD </w:t>
            </w:r>
            <w:r w:rsidRPr="00861006">
              <w:rPr>
                <w:rFonts w:ascii="Arial" w:hAnsi="Arial" w:cs="Arial"/>
                <w:i/>
                <w:color w:val="FFFFFF"/>
                <w:sz w:val="20"/>
                <w:szCs w:val="20"/>
              </w:rPr>
              <w:t>QA Manager, or designee</w:t>
            </w:r>
            <w:r w:rsidRPr="00861006">
              <w:rPr>
                <w:rFonts w:ascii="Arial" w:hAnsi="Arial" w:cs="Arial"/>
                <w:color w:val="FFFFFF"/>
                <w:sz w:val="20"/>
                <w:szCs w:val="20"/>
              </w:rPr>
              <w:t>)</w:t>
            </w:r>
          </w:p>
        </w:tc>
      </w:tr>
      <w:tr w:rsidR="002D1701" w:rsidRPr="00FE0D92" w14:paraId="18A1F870" w14:textId="77777777" w:rsidTr="00E16C3B">
        <w:trPr>
          <w:jc w:val="center"/>
        </w:trPr>
        <w:tc>
          <w:tcPr>
            <w:tcW w:w="4708" w:type="dxa"/>
            <w:gridSpan w:val="2"/>
            <w:vAlign w:val="center"/>
          </w:tcPr>
          <w:p w14:paraId="658C2366" w14:textId="77777777" w:rsidR="002D1701" w:rsidRPr="00FE0D92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the roles and responsibilities allocated to the vendor described in an agreement?</w:t>
            </w:r>
          </w:p>
        </w:tc>
        <w:tc>
          <w:tcPr>
            <w:tcW w:w="4709" w:type="dxa"/>
          </w:tcPr>
          <w:p w14:paraId="4C36EBE0" w14:textId="77777777" w:rsidR="002D1701" w:rsidRPr="005F12C4" w:rsidRDefault="002D1701" w:rsidP="00E16C3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F12C4">
              <w:rPr>
                <w:rFonts w:ascii="Arial" w:hAnsi="Arial" w:cs="Arial"/>
                <w:b/>
                <w:i/>
                <w:sz w:val="20"/>
                <w:szCs w:val="20"/>
              </w:rPr>
              <w:t>Yes/No</w:t>
            </w:r>
          </w:p>
          <w:p w14:paraId="7203D8D3" w14:textId="77777777" w:rsidR="002D1701" w:rsidRPr="00FE0D92" w:rsidRDefault="002D1701" w:rsidP="00E16C3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12C4">
              <w:rPr>
                <w:rFonts w:ascii="Arial" w:hAnsi="Arial" w:cs="Arial"/>
                <w:b/>
                <w:i/>
                <w:sz w:val="20"/>
                <w:szCs w:val="20"/>
              </w:rPr>
              <w:t>(delete as appropriate)</w:t>
            </w:r>
          </w:p>
        </w:tc>
      </w:tr>
      <w:tr w:rsidR="002D1701" w:rsidRPr="00FE0D92" w14:paraId="0F452265" w14:textId="77777777" w:rsidTr="00E16C3B">
        <w:trPr>
          <w:jc w:val="center"/>
        </w:trPr>
        <w:tc>
          <w:tcPr>
            <w:tcW w:w="4708" w:type="dxa"/>
            <w:gridSpan w:val="2"/>
            <w:vAlign w:val="center"/>
          </w:tcPr>
          <w:p w14:paraId="18C495D0" w14:textId="77777777" w:rsidR="002D1701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7576CD41">
              <w:rPr>
                <w:rFonts w:ascii="Arial" w:hAnsi="Arial" w:cs="Arial"/>
                <w:sz w:val="20"/>
                <w:szCs w:val="20"/>
              </w:rPr>
              <w:t xml:space="preserve">Does the agreement contain relevant sample handling terms, consistent with the requirements in the protocol / lab work instruction (or equivalent) e.g., </w:t>
            </w:r>
          </w:p>
          <w:p w14:paraId="48B41E16" w14:textId="77777777" w:rsidR="002D1701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Temperature storage requirements at site/central lab?</w:t>
            </w:r>
          </w:p>
          <w:p w14:paraId="40F2FD72" w14:textId="77777777" w:rsidR="002D1701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Shipping temperature?</w:t>
            </w:r>
          </w:p>
          <w:p w14:paraId="44F1D4E2" w14:textId="77777777" w:rsidR="002D1701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Temperature monitoring required during transit.</w:t>
            </w:r>
          </w:p>
          <w:p w14:paraId="0C80AD1C" w14:textId="77777777" w:rsidR="002D1701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7576CD41">
              <w:rPr>
                <w:rFonts w:ascii="Arial" w:hAnsi="Arial" w:cs="Arial"/>
                <w:sz w:val="20"/>
                <w:szCs w:val="20"/>
              </w:rPr>
              <w:t>Delivery timelines?</w:t>
            </w:r>
          </w:p>
          <w:p w14:paraId="3F7DB7D4" w14:textId="77777777" w:rsidR="002D1701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7576CD41">
              <w:rPr>
                <w:rFonts w:ascii="Arial" w:hAnsi="Arial" w:cs="Arial"/>
                <w:sz w:val="20"/>
                <w:szCs w:val="20"/>
              </w:rPr>
              <w:t>Commitment to lab always being in receipt of current protocol?</w:t>
            </w:r>
          </w:p>
        </w:tc>
        <w:tc>
          <w:tcPr>
            <w:tcW w:w="4709" w:type="dxa"/>
          </w:tcPr>
          <w:p w14:paraId="550223BF" w14:textId="77777777" w:rsidR="002D1701" w:rsidRPr="005F12C4" w:rsidRDefault="002D1701" w:rsidP="00E16C3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7042AD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Yes/No/N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/</w:t>
            </w:r>
            <w:r w:rsidRPr="07042AD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</w:t>
            </w:r>
          </w:p>
          <w:p w14:paraId="4E222729" w14:textId="77777777" w:rsidR="002D1701" w:rsidRPr="005F12C4" w:rsidRDefault="002D1701" w:rsidP="00E16C3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7042AD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(delete as appropriate)</w:t>
            </w:r>
          </w:p>
        </w:tc>
      </w:tr>
      <w:tr w:rsidR="002D1701" w:rsidRPr="00FE0D92" w14:paraId="1783932C" w14:textId="77777777" w:rsidTr="00E16C3B">
        <w:trPr>
          <w:jc w:val="center"/>
        </w:trPr>
        <w:tc>
          <w:tcPr>
            <w:tcW w:w="4708" w:type="dxa"/>
            <w:gridSpan w:val="2"/>
            <w:vAlign w:val="center"/>
          </w:tcPr>
          <w:p w14:paraId="6A452FA4" w14:textId="77777777" w:rsidR="002D1701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7576CD41">
              <w:rPr>
                <w:rFonts w:ascii="Arial" w:hAnsi="Arial" w:cs="Arial"/>
                <w:sz w:val="20"/>
                <w:szCs w:val="20"/>
              </w:rPr>
              <w:t>Does the agreement contain a GCP clause?</w:t>
            </w:r>
          </w:p>
        </w:tc>
        <w:tc>
          <w:tcPr>
            <w:tcW w:w="4709" w:type="dxa"/>
          </w:tcPr>
          <w:p w14:paraId="7B419432" w14:textId="77777777" w:rsidR="002D1701" w:rsidRPr="005F12C4" w:rsidRDefault="002D1701" w:rsidP="00E16C3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F12C4">
              <w:rPr>
                <w:rFonts w:ascii="Arial" w:hAnsi="Arial" w:cs="Arial"/>
                <w:b/>
                <w:i/>
                <w:sz w:val="20"/>
                <w:szCs w:val="20"/>
              </w:rPr>
              <w:t>Yes/No</w:t>
            </w:r>
          </w:p>
          <w:p w14:paraId="1DDF3867" w14:textId="77777777" w:rsidR="002D1701" w:rsidRPr="005F12C4" w:rsidRDefault="002D1701" w:rsidP="00E16C3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F12C4">
              <w:rPr>
                <w:rFonts w:ascii="Arial" w:hAnsi="Arial" w:cs="Arial"/>
                <w:b/>
                <w:i/>
                <w:sz w:val="20"/>
                <w:szCs w:val="20"/>
              </w:rPr>
              <w:t>(delete as appropriate)</w:t>
            </w:r>
          </w:p>
        </w:tc>
      </w:tr>
      <w:tr w:rsidR="002D1701" w:rsidRPr="00FE0D92" w14:paraId="63CE5A35" w14:textId="77777777" w:rsidTr="00E16C3B">
        <w:trPr>
          <w:jc w:val="center"/>
        </w:trPr>
        <w:tc>
          <w:tcPr>
            <w:tcW w:w="4708" w:type="dxa"/>
            <w:gridSpan w:val="2"/>
            <w:vAlign w:val="center"/>
          </w:tcPr>
          <w:p w14:paraId="2DB1CAF7" w14:textId="77777777" w:rsidR="002D1701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Computer systems (including software) have passed Computer System Validation checks?</w:t>
            </w:r>
          </w:p>
        </w:tc>
        <w:tc>
          <w:tcPr>
            <w:tcW w:w="4709" w:type="dxa"/>
          </w:tcPr>
          <w:p w14:paraId="18C42041" w14:textId="77777777" w:rsidR="002D1701" w:rsidRPr="005F12C4" w:rsidRDefault="002D1701" w:rsidP="00E16C3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7042AD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Yes/No/N.A</w:t>
            </w:r>
          </w:p>
          <w:p w14:paraId="37160BC5" w14:textId="77777777" w:rsidR="002D1701" w:rsidRPr="005F12C4" w:rsidRDefault="002D1701" w:rsidP="00E16C3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7042AD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(delete as appropriate)</w:t>
            </w:r>
          </w:p>
        </w:tc>
      </w:tr>
      <w:tr w:rsidR="002D1701" w:rsidRPr="00FE0D92" w14:paraId="7B55826A" w14:textId="77777777" w:rsidTr="00E16C3B">
        <w:trPr>
          <w:jc w:val="center"/>
        </w:trPr>
        <w:tc>
          <w:tcPr>
            <w:tcW w:w="4708" w:type="dxa"/>
            <w:gridSpan w:val="2"/>
            <w:vAlign w:val="center"/>
          </w:tcPr>
          <w:p w14:paraId="7E6794B1" w14:textId="77777777" w:rsidR="002D1701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Vendor approved?</w:t>
            </w:r>
          </w:p>
          <w:p w14:paraId="66C04AA7" w14:textId="77777777" w:rsidR="002D1701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9" w:type="dxa"/>
          </w:tcPr>
          <w:p w14:paraId="79FCC859" w14:textId="77777777" w:rsidR="002D1701" w:rsidRPr="005F12C4" w:rsidRDefault="002D1701" w:rsidP="00E16C3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F12C4">
              <w:rPr>
                <w:rFonts w:ascii="Arial" w:hAnsi="Arial" w:cs="Arial"/>
                <w:b/>
                <w:i/>
                <w:sz w:val="20"/>
                <w:szCs w:val="20"/>
              </w:rPr>
              <w:t>Yes/No</w:t>
            </w:r>
          </w:p>
          <w:p w14:paraId="719EFCCF" w14:textId="77777777" w:rsidR="002D1701" w:rsidRPr="005F12C4" w:rsidRDefault="002D1701" w:rsidP="00E16C3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F12C4">
              <w:rPr>
                <w:rFonts w:ascii="Arial" w:hAnsi="Arial" w:cs="Arial"/>
                <w:b/>
                <w:i/>
                <w:sz w:val="20"/>
                <w:szCs w:val="20"/>
              </w:rPr>
              <w:t>(delete as appropriate)</w:t>
            </w:r>
          </w:p>
        </w:tc>
      </w:tr>
      <w:tr w:rsidR="002D1701" w:rsidRPr="00FE0D92" w14:paraId="0AFAED16" w14:textId="77777777" w:rsidTr="00E16C3B">
        <w:trPr>
          <w:jc w:val="center"/>
        </w:trPr>
        <w:tc>
          <w:tcPr>
            <w:tcW w:w="9417" w:type="dxa"/>
            <w:gridSpan w:val="3"/>
          </w:tcPr>
          <w:p w14:paraId="1A790808" w14:textId="77777777" w:rsidR="002D1701" w:rsidRDefault="002D1701" w:rsidP="00E16C3B">
            <w:pPr>
              <w:keepNext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F12C4">
              <w:rPr>
                <w:rFonts w:ascii="Arial" w:hAnsi="Arial" w:cs="Arial"/>
                <w:b/>
                <w:i/>
                <w:sz w:val="20"/>
                <w:szCs w:val="20"/>
              </w:rPr>
              <w:t>Comments:</w:t>
            </w:r>
          </w:p>
          <w:p w14:paraId="3035E78F" w14:textId="77777777" w:rsidR="002D1701" w:rsidRPr="005F12C4" w:rsidRDefault="002D1701" w:rsidP="00E16C3B">
            <w:pPr>
              <w:keepNext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1F012BD2" w14:textId="77777777" w:rsidR="002D1701" w:rsidRPr="00217DF6" w:rsidRDefault="002D1701" w:rsidP="00E16C3B">
            <w:pPr>
              <w:rPr>
                <w:rFonts w:ascii="Arial" w:hAnsi="Arial" w:cs="Arial"/>
                <w:b/>
                <w:i/>
              </w:rPr>
            </w:pPr>
          </w:p>
        </w:tc>
      </w:tr>
      <w:tr w:rsidR="002D1701" w:rsidRPr="00FE0D92" w14:paraId="74EA03B7" w14:textId="77777777" w:rsidTr="00E16C3B">
        <w:trPr>
          <w:jc w:val="center"/>
        </w:trPr>
        <w:tc>
          <w:tcPr>
            <w:tcW w:w="9417" w:type="dxa"/>
            <w:gridSpan w:val="3"/>
          </w:tcPr>
          <w:p w14:paraId="576617A5" w14:textId="77777777" w:rsidR="002D1701" w:rsidRDefault="002D1701" w:rsidP="00E16C3B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F12C4">
              <w:rPr>
                <w:rFonts w:ascii="Arial" w:hAnsi="Arial" w:cs="Arial"/>
                <w:b/>
                <w:i/>
                <w:sz w:val="20"/>
                <w:szCs w:val="20"/>
              </w:rPr>
              <w:t>If not approved, actions to be taken (pre-qualification audit etc)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14:paraId="02A5E6B1" w14:textId="77777777" w:rsidR="002D1701" w:rsidRDefault="002D1701" w:rsidP="00E16C3B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318FCE4C" w14:textId="77777777" w:rsidR="002D1701" w:rsidRPr="005F12C4" w:rsidRDefault="002D1701" w:rsidP="00E16C3B">
            <w:pPr>
              <w:rPr>
                <w:rFonts w:ascii="Arial" w:hAnsi="Arial" w:cs="Arial"/>
                <w:b/>
                <w:i/>
              </w:rPr>
            </w:pPr>
          </w:p>
        </w:tc>
      </w:tr>
      <w:tr w:rsidR="002D1701" w:rsidRPr="00FE0D92" w14:paraId="677BB18E" w14:textId="77777777" w:rsidTr="00E16C3B">
        <w:trPr>
          <w:jc w:val="center"/>
        </w:trPr>
        <w:tc>
          <w:tcPr>
            <w:tcW w:w="4667" w:type="dxa"/>
          </w:tcPr>
          <w:p w14:paraId="509D669C" w14:textId="77777777" w:rsidR="002D1701" w:rsidRPr="00FE0D92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</w:t>
            </w:r>
            <w:r w:rsidRPr="00FE0D9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1765480" w14:textId="77777777" w:rsidR="002D1701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  <w:p w14:paraId="73948691" w14:textId="77777777" w:rsidR="002D1701" w:rsidRPr="00FE0D92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0" w:type="dxa"/>
            <w:gridSpan w:val="2"/>
          </w:tcPr>
          <w:p w14:paraId="23FB613D" w14:textId="77777777" w:rsidR="002D1701" w:rsidRDefault="002D1701" w:rsidP="00E16C3B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Job Title</w:t>
            </w:r>
            <w:r w:rsidRPr="00FE0D9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DCE1EAC" w14:textId="77777777" w:rsidR="002D1701" w:rsidRPr="00FE0D92" w:rsidRDefault="002D1701" w:rsidP="00E16C3B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701" w:rsidRPr="00FE0D92" w14:paraId="7AEAAF8B" w14:textId="77777777" w:rsidTr="00E16C3B">
        <w:trPr>
          <w:jc w:val="center"/>
        </w:trPr>
        <w:tc>
          <w:tcPr>
            <w:tcW w:w="4667" w:type="dxa"/>
          </w:tcPr>
          <w:p w14:paraId="0F578535" w14:textId="77777777" w:rsidR="002D1701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</w:t>
            </w:r>
            <w:r w:rsidRPr="00FE0D92">
              <w:rPr>
                <w:rFonts w:ascii="Arial" w:hAnsi="Arial" w:cs="Arial"/>
                <w:sz w:val="20"/>
                <w:szCs w:val="20"/>
              </w:rPr>
              <w:t>e:</w:t>
            </w:r>
          </w:p>
          <w:p w14:paraId="2B9DF5F5" w14:textId="77777777" w:rsidR="002D1701" w:rsidRPr="00FE0D92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  <w:p w14:paraId="65F17837" w14:textId="77777777" w:rsidR="002D1701" w:rsidRPr="00FE0D92" w:rsidRDefault="002D1701" w:rsidP="00E16C3B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0" w:type="dxa"/>
            <w:gridSpan w:val="2"/>
          </w:tcPr>
          <w:p w14:paraId="7B9DC95E" w14:textId="77777777" w:rsidR="002D1701" w:rsidRDefault="002D1701" w:rsidP="00E16C3B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Date:</w:t>
            </w:r>
          </w:p>
          <w:p w14:paraId="6F4310DC" w14:textId="77777777" w:rsidR="002D1701" w:rsidRPr="00FE0D92" w:rsidRDefault="002D1701" w:rsidP="00E16C3B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5D6FCB" w14:textId="77777777" w:rsidR="002D1701" w:rsidRPr="00CA5603" w:rsidRDefault="002D1701" w:rsidP="002D1701">
      <w:pPr>
        <w:tabs>
          <w:tab w:val="left" w:pos="720"/>
        </w:tabs>
        <w:jc w:val="center"/>
        <w:rPr>
          <w:rFonts w:ascii="Arial" w:hAnsi="Arial" w:cs="Arial"/>
          <w:sz w:val="28"/>
          <w:szCs w:val="28"/>
        </w:rPr>
      </w:pPr>
    </w:p>
    <w:p w14:paraId="539681CE" w14:textId="77777777" w:rsidR="002D1701" w:rsidRPr="005569D8" w:rsidRDefault="002D1701" w:rsidP="002D1701">
      <w:pPr>
        <w:tabs>
          <w:tab w:val="left" w:pos="720"/>
        </w:tabs>
        <w:jc w:val="both"/>
        <w:rPr>
          <w:rFonts w:ascii="Arial" w:hAnsi="Arial" w:cs="Arial"/>
          <w:i/>
        </w:rPr>
      </w:pPr>
    </w:p>
    <w:p w14:paraId="4672643C" w14:textId="77777777" w:rsidR="002D1701" w:rsidRPr="00CE2274" w:rsidRDefault="002D1701" w:rsidP="009B2287">
      <w:pPr>
        <w:pStyle w:val="DocumentTitleA"/>
      </w:pPr>
    </w:p>
    <w:sectPr w:rsidR="002D1701" w:rsidRPr="00CE2274" w:rsidSect="00B84D01">
      <w:headerReference w:type="default" r:id="rId13"/>
      <w:footerReference w:type="even" r:id="rId14"/>
      <w:footerReference w:type="default" r:id="rId15"/>
      <w:pgSz w:w="11906" w:h="16838"/>
      <w:pgMar w:top="1440" w:right="1304" w:bottom="1701" w:left="1701" w:header="51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B2714" w14:textId="77777777" w:rsidR="003B2421" w:rsidRDefault="003B2421">
      <w:r>
        <w:separator/>
      </w:r>
    </w:p>
  </w:endnote>
  <w:endnote w:type="continuationSeparator" w:id="0">
    <w:p w14:paraId="33484C4F" w14:textId="77777777" w:rsidR="003B2421" w:rsidRDefault="003B2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3 Light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lt Neon">
    <w:panose1 w:val="02000000000000000000"/>
    <w:charset w:val="00"/>
    <w:family w:val="auto"/>
    <w:pitch w:val="variable"/>
    <w:sig w:usb0="A000007F" w:usb1="0200C06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676905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0FEAEF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B4CD55" w14:textId="77777777" w:rsidR="00E938E1" w:rsidRDefault="00E938E1" w:rsidP="009C7228">
    <w:pPr>
      <w:pStyle w:val="Footer"/>
      <w:ind w:right="360"/>
    </w:pPr>
  </w:p>
  <w:p w14:paraId="4907C38C" w14:textId="77777777" w:rsidR="00A922ED" w:rsidRDefault="00A922E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033867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EBF8AD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Fonts w:ascii="Calibri Light" w:eastAsia="Aptos" w:hAnsi="Calibri Light" w:cs="Calibri Light"/>
        <w:color w:val="041E42"/>
        <w:kern w:val="2"/>
        <w:sz w:val="18"/>
        <w:szCs w:val="18"/>
        <w14:ligatures w14:val="standardContextual"/>
      </w:rPr>
      <w:id w:val="1213850057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3FB00354" w14:textId="77777777" w:rsidR="006E6AE2" w:rsidRPr="006E6AE2" w:rsidRDefault="006E6AE2" w:rsidP="00F807CD">
        <w:pPr>
          <w:framePr w:w="640" w:wrap="none" w:vAnchor="text" w:hAnchor="page" w:x="10932" w:y="-837"/>
          <w:tabs>
            <w:tab w:val="center" w:pos="4513"/>
            <w:tab w:val="right" w:pos="9026"/>
          </w:tabs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</w:pPr>
        <w:r w:rsidRPr="006E6AE2"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  <w:t xml:space="preserve">Page 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begin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instrText xml:space="preserve"> PAGE </w:instrTex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separate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t>1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end"/>
        </w:r>
      </w:p>
    </w:sdtContent>
  </w:sdt>
  <w:p w14:paraId="5E7C785E" w14:textId="2C8A342B" w:rsidR="008B0E17" w:rsidRDefault="000C369F" w:rsidP="009C7228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F42ACCA" wp14:editId="29E869E2">
              <wp:simplePos x="0" y="0"/>
              <wp:positionH relativeFrom="column">
                <wp:posOffset>3698240</wp:posOffset>
              </wp:positionH>
              <wp:positionV relativeFrom="paragraph">
                <wp:posOffset>-180975</wp:posOffset>
              </wp:positionV>
              <wp:extent cx="1893570" cy="458470"/>
              <wp:effectExtent l="0" t="0" r="0" b="0"/>
              <wp:wrapNone/>
              <wp:docPr id="120402067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3570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4010B0" w14:textId="709ED8A8" w:rsidR="006E6AE2" w:rsidRPr="009A0BBA" w:rsidRDefault="006E6AE2" w:rsidP="006E6AE2">
                          <w:pPr>
                            <w:pStyle w:val="Footer"/>
                          </w:pPr>
                          <w:r>
                            <w:t>Document</w:t>
                          </w:r>
                          <w:r w:rsidR="000C369F">
                            <w:t xml:space="preserve"> No: </w:t>
                          </w:r>
                          <w:r w:rsidR="002D1701">
                            <w:t>QA009-T02 v4.0</w:t>
                          </w:r>
                          <w:r w:rsidR="000C369F">
                            <w:br/>
                            <w:t>Effective Date:</w:t>
                          </w:r>
                          <w:r w:rsidR="00C35128">
                            <w:t xml:space="preserve"> </w:t>
                          </w:r>
                          <w:r w:rsidR="002707E9">
                            <w:t xml:space="preserve"> </w:t>
                          </w:r>
                          <w:r w:rsidR="00607017">
                            <w:t>30 JU</w:t>
                          </w:r>
                          <w:r w:rsidR="00386FE0">
                            <w:t>L</w:t>
                          </w:r>
                          <w:r w:rsidR="00607017">
                            <w:t xml:space="preserve"> 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F42ACCA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291.2pt;margin-top:-14.25pt;width:149.1pt;height:36.1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" filled="f" stroked="f" strokeweight=".5pt">
              <v:textbox>
                <w:txbxContent>
                  <w:p w14:paraId="294010B0" w14:textId="709ED8A8" w:rsidR="006E6AE2" w:rsidRPr="009A0BBA" w:rsidRDefault="006E6AE2" w:rsidP="006E6AE2">
                    <w:pPr>
                      <w:pStyle w:val="Footer"/>
                    </w:pPr>
                    <w:r>
                      <w:t>Document</w:t>
                    </w:r>
                    <w:r w:rsidR="000C369F">
                      <w:t xml:space="preserve"> No: </w:t>
                    </w:r>
                    <w:r w:rsidR="002D1701">
                      <w:t>QA009-T02 v4.0</w:t>
                    </w:r>
                    <w:r w:rsidR="000C369F">
                      <w:br/>
                      <w:t>Effective Date:</w:t>
                    </w:r>
                    <w:r w:rsidR="00C35128">
                      <w:t xml:space="preserve"> </w:t>
                    </w:r>
                    <w:r w:rsidR="002707E9">
                      <w:t xml:space="preserve"> </w:t>
                    </w:r>
                    <w:r w:rsidR="00607017">
                      <w:t>30 JU</w:t>
                    </w:r>
                    <w:r w:rsidR="00386FE0">
                      <w:t>L</w:t>
                    </w:r>
                    <w:r w:rsidR="00607017">
                      <w:t xml:space="preserve"> 2026</w:t>
                    </w:r>
                  </w:p>
                </w:txbxContent>
              </v:textbox>
            </v:shape>
          </w:pict>
        </mc:Fallback>
      </mc:AlternateContent>
    </w:r>
    <w:r w:rsidR="006E6AE2"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F1B20DE" wp14:editId="5EC8BA4A">
              <wp:simplePos x="0" y="0"/>
              <wp:positionH relativeFrom="column">
                <wp:posOffset>-1206500</wp:posOffset>
              </wp:positionH>
              <wp:positionV relativeFrom="paragraph">
                <wp:posOffset>-248285</wp:posOffset>
              </wp:positionV>
              <wp:extent cx="7894320" cy="1005205"/>
              <wp:effectExtent l="0" t="0" r="5080" b="0"/>
              <wp:wrapNone/>
              <wp:docPr id="1358731839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94320" cy="1005205"/>
                        <a:chOff x="0" y="0"/>
                        <a:chExt cx="7894492" cy="1005234"/>
                      </a:xfrm>
                    </wpg:grpSpPr>
                    <wps:wsp>
                      <wps:cNvPr id="353086588" name="Rectangle 4"/>
                      <wps:cNvSpPr/>
                      <wps:spPr>
                        <a:xfrm>
                          <a:off x="4796058" y="0"/>
                          <a:ext cx="3098434" cy="71082"/>
                        </a:xfrm>
                        <a:prstGeom prst="rect">
                          <a:avLst/>
                        </a:prstGeom>
                        <a:solidFill>
                          <a:srgbClr val="457E8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5240572" name="Rectangle 4"/>
                      <wps:cNvSpPr/>
                      <wps:spPr>
                        <a:xfrm>
                          <a:off x="72668" y="0"/>
                          <a:ext cx="4755589" cy="71717"/>
                        </a:xfrm>
                        <a:prstGeom prst="rect">
                          <a:avLst/>
                        </a:prstGeom>
                        <a:solidFill>
                          <a:srgbClr val="0096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1990852" name="Rectangle 4"/>
                      <wps:cNvSpPr/>
                      <wps:spPr>
                        <a:xfrm>
                          <a:off x="0" y="60556"/>
                          <a:ext cx="7682230" cy="944678"/>
                        </a:xfrm>
                        <a:prstGeom prst="rect">
                          <a:avLst/>
                        </a:prstGeom>
                        <a:solidFill>
                          <a:srgbClr val="041E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4152137" name="Straight Connector 11"/>
                      <wps:cNvCnPr/>
                      <wps:spPr>
                        <a:xfrm>
                          <a:off x="4826337" y="157446"/>
                          <a:ext cx="0" cy="33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0D32964F">
            <v:group id="Group 10" style="position:absolute;margin-left:-95pt;margin-top:-19.55pt;width:621.6pt;height:79.15pt;z-index:251667456;mso-width-relative:margin;mso-height-relative:margin" coordsize="78944,10052" o:spid="_x0000_s1026" w14:anchorId="3E335D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">
              <v:rect id="Rectangle 4" style="position:absolute;left:47960;width:30984;height:710;visibility:visible;mso-wrap-style:square;v-text-anchor:middle" o:spid="_x0000_s1027" fillcolor="#457e81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"/>
              <v:rect id="Rectangle 4" style="position:absolute;left:726;width:47556;height:717;visibility:visible;mso-wrap-style:square;v-text-anchor:middle" o:spid="_x0000_s1028" fillcolor="#0096dc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"/>
              <v:rect id="Rectangle 4" style="position:absolute;top:605;width:76822;height:9447;visibility:visible;mso-wrap-style:square;v-text-anchor:middle" o:spid="_x0000_s1029" fillcolor="#041e42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"/>
              <v:line id="Straight Connector 11" style="position:absolute;visibility:visible;mso-wrap-style:square" o:spid="_x0000_s1030" strokecolor="white [3212]" strokeweight=".5pt" o:connectortype="straight" from="48263,1574" to="48263,4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">
                <v:stroke joinstyle="miter"/>
              </v:line>
            </v:group>
          </w:pict>
        </mc:Fallback>
      </mc:AlternateContent>
    </w:r>
    <w:r w:rsidR="006E6AE2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59F9A53" wp14:editId="66F03C24">
              <wp:simplePos x="0" y="0"/>
              <wp:positionH relativeFrom="column">
                <wp:posOffset>8468360</wp:posOffset>
              </wp:positionH>
              <wp:positionV relativeFrom="paragraph">
                <wp:posOffset>-17145</wp:posOffset>
              </wp:positionV>
              <wp:extent cx="1988185" cy="458470"/>
              <wp:effectExtent l="0" t="0" r="0" b="0"/>
              <wp:wrapNone/>
              <wp:docPr id="251014759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8185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428CF7" w14:textId="77777777" w:rsidR="006E6AE2" w:rsidRPr="009B13A3" w:rsidRDefault="006E6AE2" w:rsidP="006E6AE2">
                          <w:pPr>
                            <w:pStyle w:val="Footer"/>
                          </w:pPr>
                          <w:r w:rsidRPr="009B13A3">
                            <w:t>Document No: QA001 v</w:t>
                          </w:r>
                          <w:r>
                            <w:t>13</w:t>
                          </w:r>
                          <w:r w:rsidRPr="009B13A3">
                            <w:t>.0</w:t>
                          </w:r>
                          <w:r w:rsidRPr="009B13A3">
                            <w:br/>
                            <w:t xml:space="preserve">Effective Date: </w:t>
                          </w:r>
                          <w:r>
                            <w:t>DD</w:t>
                          </w:r>
                          <w:r w:rsidRPr="009B13A3">
                            <w:t>/</w:t>
                          </w:r>
                          <w:r>
                            <w:t>MM</w:t>
                          </w:r>
                          <w:r w:rsidRPr="009B13A3">
                            <w:t>/</w:t>
                          </w:r>
                          <w:r>
                            <w:t>YYYY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59F9A53" id="_x0000_s1027" type="#_x0000_t202" style="position:absolute;margin-left:666.8pt;margin-top:-1.35pt;width:156.55pt;height:36.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" filled="f" stroked="f" strokeweight=".5pt">
              <v:textbox>
                <w:txbxContent>
                  <w:p w14:paraId="6B428CF7" w14:textId="77777777" w:rsidR="006E6AE2" w:rsidRPr="009B13A3" w:rsidRDefault="006E6AE2" w:rsidP="006E6AE2">
                    <w:pPr>
                      <w:pStyle w:val="Footer"/>
                    </w:pPr>
                    <w:r w:rsidRPr="009B13A3">
                      <w:t>Document No: QA001 v</w:t>
                    </w:r>
                    <w:r>
                      <w:t>13</w:t>
                    </w:r>
                    <w:r w:rsidRPr="009B13A3">
                      <w:t>.0</w:t>
                    </w:r>
                    <w:r w:rsidRPr="009B13A3">
                      <w:br/>
                      <w:t xml:space="preserve">Effective Date: </w:t>
                    </w:r>
                    <w:r>
                      <w:t>DD</w:t>
                    </w:r>
                    <w:r w:rsidRPr="009B13A3">
                      <w:t>/</w:t>
                    </w:r>
                    <w:r>
                      <w:t>MM</w:t>
                    </w:r>
                    <w:r w:rsidRPr="009B13A3">
                      <w:t>/</w:t>
                    </w:r>
                    <w:r>
                      <w:t>YYYY</w:t>
                    </w:r>
                  </w:p>
                </w:txbxContent>
              </v:textbox>
            </v:shape>
          </w:pict>
        </mc:Fallback>
      </mc:AlternateContent>
    </w:r>
  </w:p>
  <w:p w14:paraId="062CE8F9" w14:textId="77777777" w:rsidR="00A922ED" w:rsidRDefault="00A922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B10BF" w14:textId="77777777" w:rsidR="003B2421" w:rsidRDefault="003B2421">
      <w:r>
        <w:separator/>
      </w:r>
    </w:p>
  </w:footnote>
  <w:footnote w:type="continuationSeparator" w:id="0">
    <w:p w14:paraId="5A5393A4" w14:textId="77777777" w:rsidR="003B2421" w:rsidRDefault="003B2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EDD0C" w14:textId="77777777" w:rsidR="008B0E17" w:rsidRPr="00862648" w:rsidRDefault="009A0BBA" w:rsidP="00862648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8BD4FD3" wp14:editId="51AC2B31">
              <wp:simplePos x="0" y="0"/>
              <wp:positionH relativeFrom="column">
                <wp:posOffset>-1213654</wp:posOffset>
              </wp:positionH>
              <wp:positionV relativeFrom="paragraph">
                <wp:posOffset>-267206</wp:posOffset>
              </wp:positionV>
              <wp:extent cx="7711086" cy="195580"/>
              <wp:effectExtent l="0" t="0" r="0" b="0"/>
              <wp:wrapNone/>
              <wp:docPr id="48191530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086" cy="1955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0C216392">
            <v:rect id="Rectangle 4" style="position:absolute;margin-left:-95.55pt;margin-top:-21.05pt;width:607.15pt;height:15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white [3212]" stroked="f" strokeweight="1pt" w14:anchorId="510A2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01D2F6" wp14:editId="4207113E">
              <wp:simplePos x="0" y="0"/>
              <wp:positionH relativeFrom="column">
                <wp:posOffset>3580876</wp:posOffset>
              </wp:positionH>
              <wp:positionV relativeFrom="paragraph">
                <wp:posOffset>-327896</wp:posOffset>
              </wp:positionV>
              <wp:extent cx="2917179" cy="71120"/>
              <wp:effectExtent l="0" t="0" r="4445" b="5080"/>
              <wp:wrapNone/>
              <wp:docPr id="156602699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17179" cy="71120"/>
                      </a:xfrm>
                      <a:prstGeom prst="rect">
                        <a:avLst/>
                      </a:prstGeom>
                      <a:solidFill>
                        <a:srgbClr val="041E4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2B9574B9">
            <v:rect id="Rectangle 4" style="position:absolute;margin-left:281.95pt;margin-top:-25.8pt;width:229.7pt;height:5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041e42" stroked="f" strokeweight="1pt" w14:anchorId="36449A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2D4441" wp14:editId="77A02516">
              <wp:simplePos x="0" y="0"/>
              <wp:positionH relativeFrom="column">
                <wp:posOffset>-1141808</wp:posOffset>
              </wp:positionH>
              <wp:positionV relativeFrom="paragraph">
                <wp:posOffset>-327896</wp:posOffset>
              </wp:positionV>
              <wp:extent cx="4755589" cy="71717"/>
              <wp:effectExtent l="0" t="0" r="0" b="5080"/>
              <wp:wrapNone/>
              <wp:docPr id="479464937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55589" cy="71717"/>
                      </a:xfrm>
                      <a:prstGeom prst="rect">
                        <a:avLst/>
                      </a:prstGeom>
                      <a:solidFill>
                        <a:srgbClr val="0096D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4D6C0260">
            <v:rect id="Rectangle 4" style="position:absolute;margin-left:-89.9pt;margin-top:-25.8pt;width:374.45pt;height:5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0096dc" stroked="f" strokeweight="1pt" w14:anchorId="63CB0A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"/>
          </w:pict>
        </mc:Fallback>
      </mc:AlternateContent>
    </w:r>
    <w:r>
      <w:rPr>
        <w:noProof/>
      </w:rPr>
      <w:drawing>
        <wp:inline distT="0" distB="0" distL="0" distR="0" wp14:anchorId="55BBB507" wp14:editId="1D1CA716">
          <wp:extent cx="3238200" cy="535993"/>
          <wp:effectExtent l="0" t="0" r="635" b="0"/>
          <wp:docPr id="2115834958" name="Picture 3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834958" name="Picture 3" descr="A logo with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1342" cy="629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62E391" w14:textId="77777777" w:rsidR="00A922ED" w:rsidRDefault="00A922E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6199"/>
    <w:multiLevelType w:val="hybridMultilevel"/>
    <w:tmpl w:val="DAE2AEB6"/>
    <w:lvl w:ilvl="0" w:tplc="F88A6702">
      <w:start w:val="1"/>
      <w:numFmt w:val="bullet"/>
      <w:pStyle w:val="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12CD2"/>
    <w:multiLevelType w:val="hybridMultilevel"/>
    <w:tmpl w:val="4BE4EE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24DD32"/>
    <w:multiLevelType w:val="hybridMultilevel"/>
    <w:tmpl w:val="3F1A1BFE"/>
    <w:lvl w:ilvl="0" w:tplc="4B6024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C62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A6F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F6B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A484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606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7A1D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54B7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BAA4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F0036"/>
    <w:multiLevelType w:val="multilevel"/>
    <w:tmpl w:val="A890406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837F33"/>
    <w:multiLevelType w:val="multilevel"/>
    <w:tmpl w:val="8C844BC8"/>
    <w:lvl w:ilvl="0">
      <w:start w:val="1"/>
      <w:numFmt w:val="decimal"/>
      <w:pStyle w:val="Heading1"/>
      <w:lvlText w:val="%1"/>
      <w:lvlJc w:val="left"/>
      <w:pPr>
        <w:ind w:left="2700" w:hanging="432"/>
      </w:pPr>
    </w:lvl>
    <w:lvl w:ilvl="1">
      <w:start w:val="1"/>
      <w:numFmt w:val="decimal"/>
      <w:pStyle w:val="Heading2"/>
      <w:lvlText w:val="%1.%2"/>
      <w:lvlJc w:val="left"/>
      <w:pPr>
        <w:ind w:left="86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CE55C98"/>
    <w:multiLevelType w:val="multilevel"/>
    <w:tmpl w:val="458EE15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2123"/>
    <w:multiLevelType w:val="multilevel"/>
    <w:tmpl w:val="DCA2F18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C5E06"/>
    <w:multiLevelType w:val="multilevel"/>
    <w:tmpl w:val="9AA426F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90C3AA7"/>
    <w:multiLevelType w:val="multilevel"/>
    <w:tmpl w:val="9C0029D4"/>
    <w:styleLink w:val="Style1"/>
    <w:lvl w:ilvl="0">
      <w:start w:val="1"/>
      <w:numFmt w:val="decimal"/>
      <w:lvlText w:val="1.%1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ind w:left="7200" w:hanging="360"/>
      </w:pPr>
    </w:lvl>
    <w:lvl w:ilvl="2">
      <w:start w:val="1"/>
      <w:numFmt w:val="lowerRoman"/>
      <w:lvlText w:val="%3."/>
      <w:lvlJc w:val="right"/>
      <w:pPr>
        <w:ind w:left="7920" w:hanging="180"/>
      </w:pPr>
    </w:lvl>
    <w:lvl w:ilvl="3">
      <w:start w:val="1"/>
      <w:numFmt w:val="decimal"/>
      <w:lvlText w:val="%4."/>
      <w:lvlJc w:val="left"/>
      <w:pPr>
        <w:ind w:left="8640" w:hanging="360"/>
      </w:pPr>
    </w:lvl>
    <w:lvl w:ilvl="4">
      <w:start w:val="1"/>
      <w:numFmt w:val="lowerLetter"/>
      <w:lvlText w:val="%5."/>
      <w:lvlJc w:val="left"/>
      <w:pPr>
        <w:ind w:left="9360" w:hanging="360"/>
      </w:pPr>
    </w:lvl>
    <w:lvl w:ilvl="5">
      <w:start w:val="1"/>
      <w:numFmt w:val="lowerRoman"/>
      <w:lvlText w:val="%6."/>
      <w:lvlJc w:val="right"/>
      <w:pPr>
        <w:ind w:left="10080" w:hanging="18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520" w:hanging="360"/>
      </w:pPr>
    </w:lvl>
    <w:lvl w:ilvl="8">
      <w:start w:val="1"/>
      <w:numFmt w:val="lowerRoman"/>
      <w:lvlText w:val="%9."/>
      <w:lvlJc w:val="right"/>
      <w:pPr>
        <w:ind w:left="12240" w:hanging="180"/>
      </w:pPr>
    </w:lvl>
  </w:abstractNum>
  <w:abstractNum w:abstractNumId="9" w15:restartNumberingAfterBreak="0">
    <w:nsid w:val="3FBB475E"/>
    <w:multiLevelType w:val="hybridMultilevel"/>
    <w:tmpl w:val="46E2DAD2"/>
    <w:lvl w:ilvl="0" w:tplc="4366F6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C261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82ED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62CF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B468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F83F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B22C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561D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8626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260F8"/>
    <w:multiLevelType w:val="multilevel"/>
    <w:tmpl w:val="B404AB6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940" w:hanging="360"/>
      </w:pPr>
    </w:lvl>
    <w:lvl w:ilvl="2">
      <w:start w:val="1"/>
      <w:numFmt w:val="lowerRoman"/>
      <w:lvlText w:val="%3."/>
      <w:lvlJc w:val="right"/>
      <w:pPr>
        <w:ind w:left="2660" w:hanging="180"/>
      </w:pPr>
    </w:lvl>
    <w:lvl w:ilvl="3">
      <w:start w:val="1"/>
      <w:numFmt w:val="decimal"/>
      <w:lvlText w:val="%4."/>
      <w:lvlJc w:val="left"/>
      <w:pPr>
        <w:ind w:left="3380" w:hanging="360"/>
      </w:pPr>
    </w:lvl>
    <w:lvl w:ilvl="4">
      <w:start w:val="1"/>
      <w:numFmt w:val="lowerLetter"/>
      <w:lvlText w:val="%5."/>
      <w:lvlJc w:val="left"/>
      <w:pPr>
        <w:ind w:left="4100" w:hanging="360"/>
      </w:pPr>
    </w:lvl>
    <w:lvl w:ilvl="5">
      <w:start w:val="1"/>
      <w:numFmt w:val="lowerRoman"/>
      <w:lvlText w:val="%6."/>
      <w:lvlJc w:val="right"/>
      <w:pPr>
        <w:ind w:left="4820" w:hanging="180"/>
      </w:pPr>
    </w:lvl>
    <w:lvl w:ilvl="6">
      <w:start w:val="1"/>
      <w:numFmt w:val="decimal"/>
      <w:lvlText w:val="%7."/>
      <w:lvlJc w:val="left"/>
      <w:pPr>
        <w:ind w:left="5540" w:hanging="360"/>
      </w:pPr>
    </w:lvl>
    <w:lvl w:ilvl="7">
      <w:start w:val="1"/>
      <w:numFmt w:val="lowerLetter"/>
      <w:lvlText w:val="%8."/>
      <w:lvlJc w:val="left"/>
      <w:pPr>
        <w:ind w:left="6260" w:hanging="360"/>
      </w:pPr>
    </w:lvl>
    <w:lvl w:ilvl="8">
      <w:start w:val="1"/>
      <w:numFmt w:val="lowerRoman"/>
      <w:lvlText w:val="%9."/>
      <w:lvlJc w:val="right"/>
      <w:pPr>
        <w:ind w:left="6980" w:hanging="180"/>
      </w:pPr>
    </w:lvl>
  </w:abstractNum>
  <w:abstractNum w:abstractNumId="11" w15:restartNumberingAfterBreak="0">
    <w:nsid w:val="444C4A4C"/>
    <w:multiLevelType w:val="hybridMultilevel"/>
    <w:tmpl w:val="CFEAC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972A8A"/>
    <w:multiLevelType w:val="multilevel"/>
    <w:tmpl w:val="BDE0DF76"/>
    <w:lvl w:ilvl="0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296" w:hanging="576"/>
      </w:p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584" w:hanging="864"/>
      </w:pPr>
    </w:lvl>
    <w:lvl w:ilvl="4">
      <w:start w:val="1"/>
      <w:numFmt w:val="decimal"/>
      <w:lvlText w:val="%1.%2.%3.%4.%5"/>
      <w:lvlJc w:val="left"/>
      <w:pPr>
        <w:ind w:left="1728" w:hanging="1008"/>
      </w:pPr>
    </w:lvl>
    <w:lvl w:ilvl="5">
      <w:start w:val="1"/>
      <w:numFmt w:val="decimal"/>
      <w:lvlText w:val="%1.%2.%3.%4.%5.%6"/>
      <w:lvlJc w:val="left"/>
      <w:pPr>
        <w:ind w:left="187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13" w15:restartNumberingAfterBreak="0">
    <w:nsid w:val="502AB6DC"/>
    <w:multiLevelType w:val="multilevel"/>
    <w:tmpl w:val="955C886A"/>
    <w:lvl w:ilvl="0">
      <w:start w:val="1"/>
      <w:numFmt w:val="decimal"/>
      <w:lvlText w:val="%1"/>
      <w:lvlJc w:val="left"/>
      <w:pPr>
        <w:ind w:left="2700" w:hanging="432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2F5865"/>
    <w:multiLevelType w:val="hybridMultilevel"/>
    <w:tmpl w:val="0C485FF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E84E1D7"/>
    <w:multiLevelType w:val="multilevel"/>
    <w:tmpl w:val="7FE4CB98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940" w:hanging="360"/>
      </w:pPr>
    </w:lvl>
    <w:lvl w:ilvl="2">
      <w:start w:val="1"/>
      <w:numFmt w:val="lowerRoman"/>
      <w:lvlText w:val="%3."/>
      <w:lvlJc w:val="right"/>
      <w:pPr>
        <w:ind w:left="2660" w:hanging="180"/>
      </w:pPr>
    </w:lvl>
    <w:lvl w:ilvl="3">
      <w:start w:val="1"/>
      <w:numFmt w:val="decimal"/>
      <w:lvlText w:val="%4."/>
      <w:lvlJc w:val="left"/>
      <w:pPr>
        <w:ind w:left="3380" w:hanging="360"/>
      </w:pPr>
    </w:lvl>
    <w:lvl w:ilvl="4">
      <w:start w:val="1"/>
      <w:numFmt w:val="lowerLetter"/>
      <w:lvlText w:val="%5."/>
      <w:lvlJc w:val="left"/>
      <w:pPr>
        <w:ind w:left="4100" w:hanging="360"/>
      </w:pPr>
    </w:lvl>
    <w:lvl w:ilvl="5">
      <w:start w:val="1"/>
      <w:numFmt w:val="lowerRoman"/>
      <w:lvlText w:val="%6."/>
      <w:lvlJc w:val="right"/>
      <w:pPr>
        <w:ind w:left="4820" w:hanging="180"/>
      </w:pPr>
    </w:lvl>
    <w:lvl w:ilvl="6">
      <w:start w:val="1"/>
      <w:numFmt w:val="decimal"/>
      <w:lvlText w:val="%7."/>
      <w:lvlJc w:val="left"/>
      <w:pPr>
        <w:ind w:left="5540" w:hanging="360"/>
      </w:pPr>
    </w:lvl>
    <w:lvl w:ilvl="7">
      <w:start w:val="1"/>
      <w:numFmt w:val="lowerLetter"/>
      <w:lvlText w:val="%8."/>
      <w:lvlJc w:val="left"/>
      <w:pPr>
        <w:ind w:left="6260" w:hanging="360"/>
      </w:pPr>
    </w:lvl>
    <w:lvl w:ilvl="8">
      <w:start w:val="1"/>
      <w:numFmt w:val="lowerRoman"/>
      <w:lvlText w:val="%9."/>
      <w:lvlJc w:val="right"/>
      <w:pPr>
        <w:ind w:left="6980" w:hanging="180"/>
      </w:pPr>
    </w:lvl>
  </w:abstractNum>
  <w:abstractNum w:abstractNumId="16" w15:restartNumberingAfterBreak="0">
    <w:nsid w:val="72364B5A"/>
    <w:multiLevelType w:val="hybridMultilevel"/>
    <w:tmpl w:val="1B5293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533733"/>
    <w:multiLevelType w:val="multilevel"/>
    <w:tmpl w:val="BDE0DF76"/>
    <w:lvl w:ilvl="0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296" w:hanging="576"/>
      </w:p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584" w:hanging="864"/>
      </w:pPr>
    </w:lvl>
    <w:lvl w:ilvl="4">
      <w:start w:val="1"/>
      <w:numFmt w:val="decimal"/>
      <w:lvlText w:val="%1.%2.%3.%4.%5"/>
      <w:lvlJc w:val="left"/>
      <w:pPr>
        <w:ind w:left="1728" w:hanging="1008"/>
      </w:pPr>
    </w:lvl>
    <w:lvl w:ilvl="5">
      <w:start w:val="1"/>
      <w:numFmt w:val="decimal"/>
      <w:lvlText w:val="%1.%2.%3.%4.%5.%6"/>
      <w:lvlJc w:val="left"/>
      <w:pPr>
        <w:ind w:left="187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18" w15:restartNumberingAfterBreak="0">
    <w:nsid w:val="783B507D"/>
    <w:multiLevelType w:val="multilevel"/>
    <w:tmpl w:val="BDE0DF76"/>
    <w:lvl w:ilvl="0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296" w:hanging="576"/>
      </w:p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584" w:hanging="864"/>
      </w:pPr>
    </w:lvl>
    <w:lvl w:ilvl="4">
      <w:start w:val="1"/>
      <w:numFmt w:val="decimal"/>
      <w:lvlText w:val="%1.%2.%3.%4.%5"/>
      <w:lvlJc w:val="left"/>
      <w:pPr>
        <w:ind w:left="1728" w:hanging="1008"/>
      </w:pPr>
    </w:lvl>
    <w:lvl w:ilvl="5">
      <w:start w:val="1"/>
      <w:numFmt w:val="decimal"/>
      <w:lvlText w:val="%1.%2.%3.%4.%5.%6"/>
      <w:lvlJc w:val="left"/>
      <w:pPr>
        <w:ind w:left="187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19" w15:restartNumberingAfterBreak="0">
    <w:nsid w:val="7853138A"/>
    <w:multiLevelType w:val="multilevel"/>
    <w:tmpl w:val="0172E4A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784E2A"/>
    <w:multiLevelType w:val="hybridMultilevel"/>
    <w:tmpl w:val="DD3847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72717497">
    <w:abstractNumId w:val="15"/>
  </w:num>
  <w:num w:numId="2" w16cid:durableId="1462109743">
    <w:abstractNumId w:val="6"/>
  </w:num>
  <w:num w:numId="3" w16cid:durableId="748775106">
    <w:abstractNumId w:val="13"/>
  </w:num>
  <w:num w:numId="4" w16cid:durableId="1468620078">
    <w:abstractNumId w:val="19"/>
  </w:num>
  <w:num w:numId="5" w16cid:durableId="985009850">
    <w:abstractNumId w:val="9"/>
  </w:num>
  <w:num w:numId="6" w16cid:durableId="983434149">
    <w:abstractNumId w:val="2"/>
  </w:num>
  <w:num w:numId="7" w16cid:durableId="795755329">
    <w:abstractNumId w:val="10"/>
  </w:num>
  <w:num w:numId="8" w16cid:durableId="315838525">
    <w:abstractNumId w:val="5"/>
  </w:num>
  <w:num w:numId="9" w16cid:durableId="83840853">
    <w:abstractNumId w:val="4"/>
  </w:num>
  <w:num w:numId="10" w16cid:durableId="414785922">
    <w:abstractNumId w:val="8"/>
  </w:num>
  <w:num w:numId="11" w16cid:durableId="271670744">
    <w:abstractNumId w:val="0"/>
  </w:num>
  <w:num w:numId="12" w16cid:durableId="1802457831">
    <w:abstractNumId w:val="3"/>
  </w:num>
  <w:num w:numId="13" w16cid:durableId="79107731">
    <w:abstractNumId w:val="1"/>
  </w:num>
  <w:num w:numId="14" w16cid:durableId="868178813">
    <w:abstractNumId w:val="20"/>
  </w:num>
  <w:num w:numId="15" w16cid:durableId="1911036947">
    <w:abstractNumId w:val="11"/>
  </w:num>
  <w:num w:numId="16" w16cid:durableId="356974884">
    <w:abstractNumId w:val="7"/>
  </w:num>
  <w:num w:numId="17" w16cid:durableId="456333834">
    <w:abstractNumId w:val="17"/>
  </w:num>
  <w:num w:numId="18" w16cid:durableId="1611203438">
    <w:abstractNumId w:val="12"/>
  </w:num>
  <w:num w:numId="19" w16cid:durableId="1214610394">
    <w:abstractNumId w:val="16"/>
  </w:num>
  <w:num w:numId="20" w16cid:durableId="580799492">
    <w:abstractNumId w:val="18"/>
  </w:num>
  <w:num w:numId="21" w16cid:durableId="1035496062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274"/>
    <w:rsid w:val="00005CA3"/>
    <w:rsid w:val="0001122F"/>
    <w:rsid w:val="00014CA2"/>
    <w:rsid w:val="00015AEC"/>
    <w:rsid w:val="00022A7F"/>
    <w:rsid w:val="00025387"/>
    <w:rsid w:val="00032984"/>
    <w:rsid w:val="00052526"/>
    <w:rsid w:val="000529B7"/>
    <w:rsid w:val="00052EF5"/>
    <w:rsid w:val="0005398C"/>
    <w:rsid w:val="0005464D"/>
    <w:rsid w:val="00055479"/>
    <w:rsid w:val="00055A88"/>
    <w:rsid w:val="000574D2"/>
    <w:rsid w:val="000735D9"/>
    <w:rsid w:val="00074D7A"/>
    <w:rsid w:val="000750B6"/>
    <w:rsid w:val="0007522B"/>
    <w:rsid w:val="00084849"/>
    <w:rsid w:val="0009174B"/>
    <w:rsid w:val="000A5F3C"/>
    <w:rsid w:val="000A66FE"/>
    <w:rsid w:val="000B04E9"/>
    <w:rsid w:val="000B055C"/>
    <w:rsid w:val="000B0D53"/>
    <w:rsid w:val="000B249B"/>
    <w:rsid w:val="000B453F"/>
    <w:rsid w:val="000B7EB5"/>
    <w:rsid w:val="000C35E7"/>
    <w:rsid w:val="000C369F"/>
    <w:rsid w:val="000D106A"/>
    <w:rsid w:val="000D1965"/>
    <w:rsid w:val="000E2249"/>
    <w:rsid w:val="000E2C75"/>
    <w:rsid w:val="000E4B32"/>
    <w:rsid w:val="000F2C12"/>
    <w:rsid w:val="000F2E2E"/>
    <w:rsid w:val="000F4AEA"/>
    <w:rsid w:val="000F6800"/>
    <w:rsid w:val="001010A9"/>
    <w:rsid w:val="001134D5"/>
    <w:rsid w:val="00126034"/>
    <w:rsid w:val="001262E8"/>
    <w:rsid w:val="0012765C"/>
    <w:rsid w:val="00144594"/>
    <w:rsid w:val="001445EC"/>
    <w:rsid w:val="001461A2"/>
    <w:rsid w:val="0014758B"/>
    <w:rsid w:val="00147B19"/>
    <w:rsid w:val="00156194"/>
    <w:rsid w:val="0016140C"/>
    <w:rsid w:val="001630C8"/>
    <w:rsid w:val="00174DFE"/>
    <w:rsid w:val="001871C2"/>
    <w:rsid w:val="001A2B31"/>
    <w:rsid w:val="001A30B9"/>
    <w:rsid w:val="001A478F"/>
    <w:rsid w:val="001A5CDB"/>
    <w:rsid w:val="001A7569"/>
    <w:rsid w:val="001B4B05"/>
    <w:rsid w:val="001C08B1"/>
    <w:rsid w:val="001C4073"/>
    <w:rsid w:val="001C40BA"/>
    <w:rsid w:val="001C593D"/>
    <w:rsid w:val="001C7219"/>
    <w:rsid w:val="001C743E"/>
    <w:rsid w:val="001E211D"/>
    <w:rsid w:val="001E22EA"/>
    <w:rsid w:val="001E7355"/>
    <w:rsid w:val="001F1375"/>
    <w:rsid w:val="001F301F"/>
    <w:rsid w:val="001F4123"/>
    <w:rsid w:val="001F61A7"/>
    <w:rsid w:val="0021347C"/>
    <w:rsid w:val="0021762B"/>
    <w:rsid w:val="00224894"/>
    <w:rsid w:val="002350A2"/>
    <w:rsid w:val="00237C68"/>
    <w:rsid w:val="00245C8D"/>
    <w:rsid w:val="002511F5"/>
    <w:rsid w:val="00253D07"/>
    <w:rsid w:val="002707E9"/>
    <w:rsid w:val="002708F0"/>
    <w:rsid w:val="00271AB2"/>
    <w:rsid w:val="0027678A"/>
    <w:rsid w:val="002921A8"/>
    <w:rsid w:val="002930FB"/>
    <w:rsid w:val="00293293"/>
    <w:rsid w:val="0029790E"/>
    <w:rsid w:val="002A0A97"/>
    <w:rsid w:val="002A0DF0"/>
    <w:rsid w:val="002A54E4"/>
    <w:rsid w:val="002C23CA"/>
    <w:rsid w:val="002C6BF3"/>
    <w:rsid w:val="002D1701"/>
    <w:rsid w:val="002E03EF"/>
    <w:rsid w:val="002F33D6"/>
    <w:rsid w:val="002F52B9"/>
    <w:rsid w:val="00300D48"/>
    <w:rsid w:val="00302346"/>
    <w:rsid w:val="0030596B"/>
    <w:rsid w:val="00312166"/>
    <w:rsid w:val="00315850"/>
    <w:rsid w:val="00317F70"/>
    <w:rsid w:val="00321039"/>
    <w:rsid w:val="00335EB5"/>
    <w:rsid w:val="00337588"/>
    <w:rsid w:val="00343FCF"/>
    <w:rsid w:val="003440BF"/>
    <w:rsid w:val="00351148"/>
    <w:rsid w:val="00353821"/>
    <w:rsid w:val="003659A2"/>
    <w:rsid w:val="00371579"/>
    <w:rsid w:val="00372698"/>
    <w:rsid w:val="0037540A"/>
    <w:rsid w:val="00375901"/>
    <w:rsid w:val="00376A68"/>
    <w:rsid w:val="00383920"/>
    <w:rsid w:val="00386FE0"/>
    <w:rsid w:val="00390C83"/>
    <w:rsid w:val="0039116C"/>
    <w:rsid w:val="003A757D"/>
    <w:rsid w:val="003B2421"/>
    <w:rsid w:val="003B432C"/>
    <w:rsid w:val="003C4156"/>
    <w:rsid w:val="003D4424"/>
    <w:rsid w:val="003D4912"/>
    <w:rsid w:val="003E6AAC"/>
    <w:rsid w:val="003E6DB7"/>
    <w:rsid w:val="003F3715"/>
    <w:rsid w:val="00407CA4"/>
    <w:rsid w:val="0041618B"/>
    <w:rsid w:val="00416EE6"/>
    <w:rsid w:val="0042429C"/>
    <w:rsid w:val="0042488F"/>
    <w:rsid w:val="00430BF2"/>
    <w:rsid w:val="0043258E"/>
    <w:rsid w:val="00437945"/>
    <w:rsid w:val="00447955"/>
    <w:rsid w:val="004525D8"/>
    <w:rsid w:val="004558C6"/>
    <w:rsid w:val="00460BAB"/>
    <w:rsid w:val="00460E3E"/>
    <w:rsid w:val="00464672"/>
    <w:rsid w:val="0046791E"/>
    <w:rsid w:val="00467E43"/>
    <w:rsid w:val="00480030"/>
    <w:rsid w:val="004910A1"/>
    <w:rsid w:val="00493EBB"/>
    <w:rsid w:val="004A1275"/>
    <w:rsid w:val="004A2329"/>
    <w:rsid w:val="004A6D4B"/>
    <w:rsid w:val="004A73AC"/>
    <w:rsid w:val="004A7EB5"/>
    <w:rsid w:val="004B4498"/>
    <w:rsid w:val="004B4D76"/>
    <w:rsid w:val="004B69C2"/>
    <w:rsid w:val="004B7936"/>
    <w:rsid w:val="004C1F60"/>
    <w:rsid w:val="004C6D19"/>
    <w:rsid w:val="004D001C"/>
    <w:rsid w:val="004D148E"/>
    <w:rsid w:val="004D622A"/>
    <w:rsid w:val="004E0A36"/>
    <w:rsid w:val="004F6583"/>
    <w:rsid w:val="005012D0"/>
    <w:rsid w:val="00504C70"/>
    <w:rsid w:val="00506137"/>
    <w:rsid w:val="00513CE7"/>
    <w:rsid w:val="00523A4F"/>
    <w:rsid w:val="00526FEA"/>
    <w:rsid w:val="00537BD7"/>
    <w:rsid w:val="00550B7E"/>
    <w:rsid w:val="00555553"/>
    <w:rsid w:val="00571DB0"/>
    <w:rsid w:val="005814CA"/>
    <w:rsid w:val="005936F0"/>
    <w:rsid w:val="005A066C"/>
    <w:rsid w:val="005A21CC"/>
    <w:rsid w:val="005A792D"/>
    <w:rsid w:val="005A7B8D"/>
    <w:rsid w:val="005B0D21"/>
    <w:rsid w:val="005B0FC5"/>
    <w:rsid w:val="005B7EDD"/>
    <w:rsid w:val="005C234E"/>
    <w:rsid w:val="005D1789"/>
    <w:rsid w:val="005D1E99"/>
    <w:rsid w:val="005E3A34"/>
    <w:rsid w:val="00607017"/>
    <w:rsid w:val="00614786"/>
    <w:rsid w:val="00615186"/>
    <w:rsid w:val="0062028D"/>
    <w:rsid w:val="00622F6B"/>
    <w:rsid w:val="00623F46"/>
    <w:rsid w:val="006250E1"/>
    <w:rsid w:val="00640815"/>
    <w:rsid w:val="00643A43"/>
    <w:rsid w:val="006525FD"/>
    <w:rsid w:val="006558F2"/>
    <w:rsid w:val="00656849"/>
    <w:rsid w:val="00656890"/>
    <w:rsid w:val="006648FA"/>
    <w:rsid w:val="00670165"/>
    <w:rsid w:val="006845DA"/>
    <w:rsid w:val="00686232"/>
    <w:rsid w:val="006867DB"/>
    <w:rsid w:val="00687F6D"/>
    <w:rsid w:val="0069175E"/>
    <w:rsid w:val="006A0E5F"/>
    <w:rsid w:val="006A1FCA"/>
    <w:rsid w:val="006B16B8"/>
    <w:rsid w:val="006B46EF"/>
    <w:rsid w:val="006B6F38"/>
    <w:rsid w:val="006C07FB"/>
    <w:rsid w:val="006C5B3F"/>
    <w:rsid w:val="006C631A"/>
    <w:rsid w:val="006C6946"/>
    <w:rsid w:val="006D06EC"/>
    <w:rsid w:val="006D4E58"/>
    <w:rsid w:val="006D576D"/>
    <w:rsid w:val="006D7BDD"/>
    <w:rsid w:val="006E214D"/>
    <w:rsid w:val="006E6AE2"/>
    <w:rsid w:val="006E7E89"/>
    <w:rsid w:val="006F10C8"/>
    <w:rsid w:val="0070052E"/>
    <w:rsid w:val="007037B0"/>
    <w:rsid w:val="00706FB6"/>
    <w:rsid w:val="007104FE"/>
    <w:rsid w:val="00717712"/>
    <w:rsid w:val="00732580"/>
    <w:rsid w:val="007363DE"/>
    <w:rsid w:val="007401E8"/>
    <w:rsid w:val="00743669"/>
    <w:rsid w:val="00743A1A"/>
    <w:rsid w:val="00753234"/>
    <w:rsid w:val="00756457"/>
    <w:rsid w:val="007652E4"/>
    <w:rsid w:val="0077134A"/>
    <w:rsid w:val="0078189E"/>
    <w:rsid w:val="007868A3"/>
    <w:rsid w:val="00792EED"/>
    <w:rsid w:val="00793E41"/>
    <w:rsid w:val="00797A3B"/>
    <w:rsid w:val="007A24B3"/>
    <w:rsid w:val="007A418C"/>
    <w:rsid w:val="007A5052"/>
    <w:rsid w:val="007A5CC9"/>
    <w:rsid w:val="007E500B"/>
    <w:rsid w:val="007F19BE"/>
    <w:rsid w:val="00801D05"/>
    <w:rsid w:val="00804BB6"/>
    <w:rsid w:val="008101CD"/>
    <w:rsid w:val="008103C8"/>
    <w:rsid w:val="0081313F"/>
    <w:rsid w:val="00815FE7"/>
    <w:rsid w:val="00820848"/>
    <w:rsid w:val="00834286"/>
    <w:rsid w:val="0083437A"/>
    <w:rsid w:val="00836309"/>
    <w:rsid w:val="0084246B"/>
    <w:rsid w:val="00845D64"/>
    <w:rsid w:val="00852483"/>
    <w:rsid w:val="00857E3C"/>
    <w:rsid w:val="00862648"/>
    <w:rsid w:val="00864890"/>
    <w:rsid w:val="00864B7F"/>
    <w:rsid w:val="008723B8"/>
    <w:rsid w:val="00884910"/>
    <w:rsid w:val="00885148"/>
    <w:rsid w:val="00885270"/>
    <w:rsid w:val="00886905"/>
    <w:rsid w:val="008A1745"/>
    <w:rsid w:val="008A1CD5"/>
    <w:rsid w:val="008A2C51"/>
    <w:rsid w:val="008A4E34"/>
    <w:rsid w:val="008A4FE1"/>
    <w:rsid w:val="008A642D"/>
    <w:rsid w:val="008B0E17"/>
    <w:rsid w:val="008C08F2"/>
    <w:rsid w:val="008E1422"/>
    <w:rsid w:val="008E3062"/>
    <w:rsid w:val="008F4F97"/>
    <w:rsid w:val="00901251"/>
    <w:rsid w:val="009208D3"/>
    <w:rsid w:val="00931597"/>
    <w:rsid w:val="00937FDF"/>
    <w:rsid w:val="00940C1F"/>
    <w:rsid w:val="0094109E"/>
    <w:rsid w:val="009444D6"/>
    <w:rsid w:val="009477C1"/>
    <w:rsid w:val="00950B6B"/>
    <w:rsid w:val="009521AA"/>
    <w:rsid w:val="009524C6"/>
    <w:rsid w:val="009574DA"/>
    <w:rsid w:val="00966561"/>
    <w:rsid w:val="00972C8F"/>
    <w:rsid w:val="00984A04"/>
    <w:rsid w:val="00986C58"/>
    <w:rsid w:val="0099405A"/>
    <w:rsid w:val="00997B4D"/>
    <w:rsid w:val="009A0BBA"/>
    <w:rsid w:val="009A2BA5"/>
    <w:rsid w:val="009B2287"/>
    <w:rsid w:val="009C7228"/>
    <w:rsid w:val="009D2842"/>
    <w:rsid w:val="009E093D"/>
    <w:rsid w:val="009E227E"/>
    <w:rsid w:val="009E76BE"/>
    <w:rsid w:val="009F0750"/>
    <w:rsid w:val="009F1E8E"/>
    <w:rsid w:val="009F290C"/>
    <w:rsid w:val="009F34AF"/>
    <w:rsid w:val="00A02EEF"/>
    <w:rsid w:val="00A1575B"/>
    <w:rsid w:val="00A202E8"/>
    <w:rsid w:val="00A223EE"/>
    <w:rsid w:val="00A32F2D"/>
    <w:rsid w:val="00A41E88"/>
    <w:rsid w:val="00A47271"/>
    <w:rsid w:val="00A502FC"/>
    <w:rsid w:val="00A66DE6"/>
    <w:rsid w:val="00A7071E"/>
    <w:rsid w:val="00A72501"/>
    <w:rsid w:val="00A74050"/>
    <w:rsid w:val="00A744CD"/>
    <w:rsid w:val="00A850B0"/>
    <w:rsid w:val="00A854BD"/>
    <w:rsid w:val="00A922ED"/>
    <w:rsid w:val="00AA0729"/>
    <w:rsid w:val="00AA1A35"/>
    <w:rsid w:val="00AA2971"/>
    <w:rsid w:val="00AB1C22"/>
    <w:rsid w:val="00AB3EDA"/>
    <w:rsid w:val="00AC68C0"/>
    <w:rsid w:val="00AD0F7C"/>
    <w:rsid w:val="00AD1A24"/>
    <w:rsid w:val="00AE0872"/>
    <w:rsid w:val="00AE4CA9"/>
    <w:rsid w:val="00AF4341"/>
    <w:rsid w:val="00AF594A"/>
    <w:rsid w:val="00AF6612"/>
    <w:rsid w:val="00AF77B3"/>
    <w:rsid w:val="00B0038F"/>
    <w:rsid w:val="00B014E0"/>
    <w:rsid w:val="00B211F2"/>
    <w:rsid w:val="00B22CF3"/>
    <w:rsid w:val="00B27BC1"/>
    <w:rsid w:val="00B37C25"/>
    <w:rsid w:val="00B4467E"/>
    <w:rsid w:val="00B45848"/>
    <w:rsid w:val="00B513F2"/>
    <w:rsid w:val="00B5422B"/>
    <w:rsid w:val="00B62CD6"/>
    <w:rsid w:val="00B700A1"/>
    <w:rsid w:val="00B706C1"/>
    <w:rsid w:val="00B72D78"/>
    <w:rsid w:val="00B76ED6"/>
    <w:rsid w:val="00B77B48"/>
    <w:rsid w:val="00B82030"/>
    <w:rsid w:val="00B84D01"/>
    <w:rsid w:val="00B86300"/>
    <w:rsid w:val="00B86ECF"/>
    <w:rsid w:val="00B87D37"/>
    <w:rsid w:val="00B913B5"/>
    <w:rsid w:val="00B920C0"/>
    <w:rsid w:val="00B94C51"/>
    <w:rsid w:val="00B9603F"/>
    <w:rsid w:val="00B961E3"/>
    <w:rsid w:val="00BA0C5D"/>
    <w:rsid w:val="00BA244D"/>
    <w:rsid w:val="00BB21DA"/>
    <w:rsid w:val="00BC2B95"/>
    <w:rsid w:val="00BD3608"/>
    <w:rsid w:val="00BE0B99"/>
    <w:rsid w:val="00BF1ABD"/>
    <w:rsid w:val="00BF2971"/>
    <w:rsid w:val="00C06749"/>
    <w:rsid w:val="00C12FAB"/>
    <w:rsid w:val="00C25F14"/>
    <w:rsid w:val="00C30DE7"/>
    <w:rsid w:val="00C3410E"/>
    <w:rsid w:val="00C35128"/>
    <w:rsid w:val="00C37CB6"/>
    <w:rsid w:val="00C439BF"/>
    <w:rsid w:val="00C513DD"/>
    <w:rsid w:val="00C71B30"/>
    <w:rsid w:val="00C74016"/>
    <w:rsid w:val="00C7560F"/>
    <w:rsid w:val="00CA70AA"/>
    <w:rsid w:val="00CA7194"/>
    <w:rsid w:val="00CB0E4D"/>
    <w:rsid w:val="00CB44BD"/>
    <w:rsid w:val="00CB53B7"/>
    <w:rsid w:val="00CC4B7A"/>
    <w:rsid w:val="00CD297B"/>
    <w:rsid w:val="00CE1FAA"/>
    <w:rsid w:val="00CE2274"/>
    <w:rsid w:val="00CE2E8A"/>
    <w:rsid w:val="00D0280F"/>
    <w:rsid w:val="00D2178B"/>
    <w:rsid w:val="00D218FD"/>
    <w:rsid w:val="00D228E1"/>
    <w:rsid w:val="00D233CC"/>
    <w:rsid w:val="00D2344E"/>
    <w:rsid w:val="00D2622A"/>
    <w:rsid w:val="00D4166E"/>
    <w:rsid w:val="00D6755C"/>
    <w:rsid w:val="00D70EC8"/>
    <w:rsid w:val="00D71A46"/>
    <w:rsid w:val="00D7621F"/>
    <w:rsid w:val="00D77162"/>
    <w:rsid w:val="00D77638"/>
    <w:rsid w:val="00D8584C"/>
    <w:rsid w:val="00D95B35"/>
    <w:rsid w:val="00D96F90"/>
    <w:rsid w:val="00DA15F7"/>
    <w:rsid w:val="00DA29D2"/>
    <w:rsid w:val="00DB2D09"/>
    <w:rsid w:val="00DB2DA6"/>
    <w:rsid w:val="00DB3863"/>
    <w:rsid w:val="00DB3B68"/>
    <w:rsid w:val="00DB5DE4"/>
    <w:rsid w:val="00DC2BF6"/>
    <w:rsid w:val="00DC6A4F"/>
    <w:rsid w:val="00DC76FD"/>
    <w:rsid w:val="00DD59FB"/>
    <w:rsid w:val="00DF1F6E"/>
    <w:rsid w:val="00DF6600"/>
    <w:rsid w:val="00E019D0"/>
    <w:rsid w:val="00E065A2"/>
    <w:rsid w:val="00E11DB1"/>
    <w:rsid w:val="00E13CB2"/>
    <w:rsid w:val="00E1557B"/>
    <w:rsid w:val="00E21C96"/>
    <w:rsid w:val="00E25418"/>
    <w:rsid w:val="00E27B88"/>
    <w:rsid w:val="00E3205A"/>
    <w:rsid w:val="00E34534"/>
    <w:rsid w:val="00E3631E"/>
    <w:rsid w:val="00E4045B"/>
    <w:rsid w:val="00E41560"/>
    <w:rsid w:val="00E43075"/>
    <w:rsid w:val="00E51B67"/>
    <w:rsid w:val="00E5332E"/>
    <w:rsid w:val="00E71B17"/>
    <w:rsid w:val="00E71B88"/>
    <w:rsid w:val="00E71D1C"/>
    <w:rsid w:val="00E726F0"/>
    <w:rsid w:val="00E74F49"/>
    <w:rsid w:val="00E75583"/>
    <w:rsid w:val="00E80263"/>
    <w:rsid w:val="00E84AC2"/>
    <w:rsid w:val="00E90F85"/>
    <w:rsid w:val="00E91C26"/>
    <w:rsid w:val="00E938E1"/>
    <w:rsid w:val="00E958AD"/>
    <w:rsid w:val="00E96FBD"/>
    <w:rsid w:val="00EA1B24"/>
    <w:rsid w:val="00EA540B"/>
    <w:rsid w:val="00EB0553"/>
    <w:rsid w:val="00EC0E15"/>
    <w:rsid w:val="00ED19F0"/>
    <w:rsid w:val="00F05848"/>
    <w:rsid w:val="00F06A87"/>
    <w:rsid w:val="00F078E8"/>
    <w:rsid w:val="00F11993"/>
    <w:rsid w:val="00F15424"/>
    <w:rsid w:val="00F1612F"/>
    <w:rsid w:val="00F20ACA"/>
    <w:rsid w:val="00F23839"/>
    <w:rsid w:val="00F23B96"/>
    <w:rsid w:val="00F55D27"/>
    <w:rsid w:val="00F61D6D"/>
    <w:rsid w:val="00F62F26"/>
    <w:rsid w:val="00F6325A"/>
    <w:rsid w:val="00F65222"/>
    <w:rsid w:val="00F661F1"/>
    <w:rsid w:val="00F70D8E"/>
    <w:rsid w:val="00F742EC"/>
    <w:rsid w:val="00F74320"/>
    <w:rsid w:val="00F807CD"/>
    <w:rsid w:val="00F87206"/>
    <w:rsid w:val="00F91DF2"/>
    <w:rsid w:val="00F97B75"/>
    <w:rsid w:val="00FA076C"/>
    <w:rsid w:val="00FA22B7"/>
    <w:rsid w:val="00FC0542"/>
    <w:rsid w:val="00FC14F0"/>
    <w:rsid w:val="00FC270A"/>
    <w:rsid w:val="00FC2A06"/>
    <w:rsid w:val="00FC554B"/>
    <w:rsid w:val="00FD1776"/>
    <w:rsid w:val="00FD5700"/>
    <w:rsid w:val="00FE0A29"/>
    <w:rsid w:val="00FE25BA"/>
    <w:rsid w:val="00FE25CF"/>
    <w:rsid w:val="00FE31AF"/>
    <w:rsid w:val="00FE70A5"/>
    <w:rsid w:val="00FF7375"/>
    <w:rsid w:val="035E0D56"/>
    <w:rsid w:val="03939116"/>
    <w:rsid w:val="0508C3A0"/>
    <w:rsid w:val="0B1977B1"/>
    <w:rsid w:val="0B8C6B4F"/>
    <w:rsid w:val="0BE2F582"/>
    <w:rsid w:val="0C71B5C0"/>
    <w:rsid w:val="0F14BBA5"/>
    <w:rsid w:val="10425F66"/>
    <w:rsid w:val="12991D98"/>
    <w:rsid w:val="13B5A0AE"/>
    <w:rsid w:val="1408CFE7"/>
    <w:rsid w:val="162A0544"/>
    <w:rsid w:val="18ADE118"/>
    <w:rsid w:val="1BBB4F89"/>
    <w:rsid w:val="1C26EFC6"/>
    <w:rsid w:val="1C4819B2"/>
    <w:rsid w:val="1C978AF0"/>
    <w:rsid w:val="20465DDA"/>
    <w:rsid w:val="20A14623"/>
    <w:rsid w:val="217F45E1"/>
    <w:rsid w:val="228F0E71"/>
    <w:rsid w:val="22A3415E"/>
    <w:rsid w:val="235014E9"/>
    <w:rsid w:val="249C4E71"/>
    <w:rsid w:val="284F120A"/>
    <w:rsid w:val="285439A3"/>
    <w:rsid w:val="2AD0A200"/>
    <w:rsid w:val="2C4A5DF7"/>
    <w:rsid w:val="313E4E76"/>
    <w:rsid w:val="33299DA5"/>
    <w:rsid w:val="34BCD7E6"/>
    <w:rsid w:val="398A83BB"/>
    <w:rsid w:val="39CB5CB5"/>
    <w:rsid w:val="3AC26D09"/>
    <w:rsid w:val="3D37674D"/>
    <w:rsid w:val="3E76AC9F"/>
    <w:rsid w:val="3F0975AE"/>
    <w:rsid w:val="4380C5D6"/>
    <w:rsid w:val="458EA9F2"/>
    <w:rsid w:val="465769C4"/>
    <w:rsid w:val="4697BDD9"/>
    <w:rsid w:val="48E4F09F"/>
    <w:rsid w:val="49DFE7C1"/>
    <w:rsid w:val="4AADA62C"/>
    <w:rsid w:val="4B86F9F5"/>
    <w:rsid w:val="4C1BC983"/>
    <w:rsid w:val="4DCAEEE4"/>
    <w:rsid w:val="4E6E15A7"/>
    <w:rsid w:val="513826BC"/>
    <w:rsid w:val="545A0CD1"/>
    <w:rsid w:val="54AF08CD"/>
    <w:rsid w:val="576C075E"/>
    <w:rsid w:val="579A03F9"/>
    <w:rsid w:val="58B15E12"/>
    <w:rsid w:val="5C255394"/>
    <w:rsid w:val="5CB344F6"/>
    <w:rsid w:val="5D6BA3B8"/>
    <w:rsid w:val="5FACAA2E"/>
    <w:rsid w:val="6019F665"/>
    <w:rsid w:val="6094B69C"/>
    <w:rsid w:val="609AABF0"/>
    <w:rsid w:val="6420FDF9"/>
    <w:rsid w:val="6551E49E"/>
    <w:rsid w:val="6583E7D5"/>
    <w:rsid w:val="663EE62A"/>
    <w:rsid w:val="66BF60AE"/>
    <w:rsid w:val="66F9DEB3"/>
    <w:rsid w:val="68448A7C"/>
    <w:rsid w:val="6A0B1DB4"/>
    <w:rsid w:val="6CD7C15E"/>
    <w:rsid w:val="6D7E2633"/>
    <w:rsid w:val="6F0C3D88"/>
    <w:rsid w:val="6F310D3C"/>
    <w:rsid w:val="71818E68"/>
    <w:rsid w:val="71861E55"/>
    <w:rsid w:val="724E5DB0"/>
    <w:rsid w:val="7446CD06"/>
    <w:rsid w:val="75EB43BA"/>
    <w:rsid w:val="765F3AB2"/>
    <w:rsid w:val="768697CD"/>
    <w:rsid w:val="77A55A71"/>
    <w:rsid w:val="78ED1255"/>
    <w:rsid w:val="797496E7"/>
    <w:rsid w:val="7A156AF2"/>
    <w:rsid w:val="7AE47BCE"/>
    <w:rsid w:val="7C609030"/>
    <w:rsid w:val="7CB45609"/>
    <w:rsid w:val="7F7F430B"/>
    <w:rsid w:val="7FC78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755269"/>
  <w15:chartTrackingRefBased/>
  <w15:docId w15:val="{692728C6-056F-4387-98F4-B7D144FB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Body Text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C68C0"/>
    <w:pPr>
      <w:keepNext/>
      <w:numPr>
        <w:numId w:val="9"/>
      </w:numPr>
      <w:ind w:left="720" w:hanging="720"/>
      <w:outlineLvl w:val="0"/>
    </w:pPr>
    <w:rPr>
      <w:rFonts w:ascii="Calibri" w:hAnsi="Calibri" w:cs="Calibri"/>
      <w:b/>
      <w:bCs/>
      <w:sz w:val="36"/>
      <w:szCs w:val="36"/>
    </w:rPr>
  </w:style>
  <w:style w:type="paragraph" w:styleId="Heading2">
    <w:name w:val="heading 2"/>
    <w:aliases w:val="Heading 3 style"/>
    <w:basedOn w:val="Normal"/>
    <w:next w:val="Normal"/>
    <w:link w:val="Heading2Char"/>
    <w:autoRedefine/>
    <w:qFormat/>
    <w:rsid w:val="00022A7F"/>
    <w:pPr>
      <w:keepNext/>
      <w:numPr>
        <w:ilvl w:val="1"/>
        <w:numId w:val="9"/>
      </w:numPr>
      <w:ind w:left="720" w:hanging="720"/>
      <w:jc w:val="both"/>
      <w:outlineLvl w:val="1"/>
    </w:pPr>
    <w:rPr>
      <w:rFonts w:ascii="Source Sans 3 Light" w:hAnsi="Source Sans 3 Light" w:cstheme="minorHAnsi"/>
      <w:iCs/>
    </w:rPr>
  </w:style>
  <w:style w:type="paragraph" w:styleId="Heading3">
    <w:name w:val="heading 3"/>
    <w:aliases w:val="List Body Text 2"/>
    <w:basedOn w:val="Normal"/>
    <w:next w:val="Normal"/>
    <w:link w:val="Heading3Char"/>
    <w:autoRedefine/>
    <w:unhideWhenUsed/>
    <w:qFormat/>
    <w:rsid w:val="00FA22B7"/>
    <w:pPr>
      <w:keepNext/>
      <w:numPr>
        <w:ilvl w:val="2"/>
        <w:numId w:val="9"/>
      </w:numPr>
      <w:outlineLvl w:val="2"/>
    </w:pPr>
    <w:rPr>
      <w:rFonts w:ascii="Source Sans 3 Light" w:hAnsi="Source Sans 3 Light" w:cs="Arial"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410E"/>
    <w:pPr>
      <w:keepNext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410E"/>
    <w:pPr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3410E"/>
    <w:pPr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3410E"/>
    <w:pPr>
      <w:numPr>
        <w:ilvl w:val="6"/>
        <w:numId w:val="9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3410E"/>
    <w:pPr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3410E"/>
    <w:pPr>
      <w:numPr>
        <w:ilvl w:val="8"/>
        <w:numId w:val="9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A0BBA"/>
    <w:pPr>
      <w:tabs>
        <w:tab w:val="center" w:pos="4153"/>
        <w:tab w:val="right" w:pos="8306"/>
      </w:tabs>
    </w:pPr>
    <w:rPr>
      <w:rFonts w:ascii="Source Sans 3 Light" w:hAnsi="Source Sans 3 Light"/>
      <w:color w:val="FFFFFF" w:themeColor="background1"/>
      <w:sz w:val="18"/>
      <w:szCs w:val="18"/>
    </w:rPr>
  </w:style>
  <w:style w:type="paragraph" w:styleId="BodyText">
    <w:name w:val="Body Text"/>
    <w:basedOn w:val="Normal"/>
    <w:link w:val="BodyTextChar"/>
    <w:autoRedefine/>
    <w:qFormat/>
    <w:rsid w:val="003F3715"/>
    <w:rPr>
      <w:rFonts w:ascii="Source Sans 3 Light" w:hAnsi="Source Sans 3 Light" w:cs="Arial"/>
      <w:bCs/>
    </w:rPr>
  </w:style>
  <w:style w:type="paragraph" w:styleId="BodyText2">
    <w:name w:val="Body Text 2"/>
    <w:basedOn w:val="Normal"/>
    <w:rPr>
      <w:rFonts w:ascii="Arial" w:hAnsi="Arial" w:cs="Arial"/>
      <w:sz w:val="22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rsid w:val="00FA076C"/>
    <w:pPr>
      <w:jc w:val="center"/>
    </w:pPr>
    <w:rPr>
      <w:rFonts w:ascii="Arial" w:hAnsi="Arial" w:cs="Arial"/>
      <w:b/>
      <w:bCs/>
      <w:sz w:val="22"/>
    </w:rPr>
  </w:style>
  <w:style w:type="table" w:styleId="TableGrid">
    <w:name w:val="Table Grid"/>
    <w:basedOn w:val="TableNormal"/>
    <w:rsid w:val="00AB1C2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2E03E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2E03EF"/>
    <w:rPr>
      <w:rFonts w:ascii="Arial" w:hAnsi="Arial" w:cs="Arial"/>
      <w:sz w:val="18"/>
      <w:szCs w:val="20"/>
    </w:rPr>
  </w:style>
  <w:style w:type="character" w:customStyle="1" w:styleId="FootnoteTextChar">
    <w:name w:val="Footnote Text Char"/>
    <w:link w:val="FootnoteText"/>
    <w:semiHidden/>
    <w:locked/>
    <w:rsid w:val="002E03EF"/>
    <w:rPr>
      <w:rFonts w:ascii="Arial" w:hAnsi="Arial" w:cs="Arial"/>
      <w:sz w:val="18"/>
      <w:lang w:val="en-GB" w:eastAsia="en-US" w:bidi="ar-SA"/>
    </w:rPr>
  </w:style>
  <w:style w:type="character" w:styleId="Hyperlink">
    <w:name w:val="Hyperlink"/>
    <w:rsid w:val="002E03EF"/>
    <w:rPr>
      <w:rFonts w:cs="Times New Roman"/>
      <w:color w:val="0000FF"/>
      <w:u w:val="single"/>
    </w:rPr>
  </w:style>
  <w:style w:type="character" w:styleId="CommentReference">
    <w:name w:val="annotation reference"/>
    <w:rsid w:val="000B0D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0D5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B0D53"/>
    <w:rPr>
      <w:b/>
      <w:bCs/>
    </w:rPr>
  </w:style>
  <w:style w:type="paragraph" w:styleId="ListParagraph">
    <w:name w:val="List Paragraph"/>
    <w:basedOn w:val="Normal"/>
    <w:qFormat/>
    <w:rsid w:val="00571DB0"/>
    <w:pPr>
      <w:ind w:left="720"/>
    </w:pPr>
    <w:rPr>
      <w:rFonts w:ascii="Arial" w:hAnsi="Arial"/>
      <w:sz w:val="22"/>
    </w:rPr>
  </w:style>
  <w:style w:type="character" w:styleId="FollowedHyperlink">
    <w:name w:val="FollowedHyperlink"/>
    <w:rsid w:val="00BB21DA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9A0BBA"/>
    <w:rPr>
      <w:rFonts w:ascii="Source Sans 3 Light" w:hAnsi="Source Sans 3 Light"/>
      <w:color w:val="FFFFFF" w:themeColor="background1"/>
      <w:sz w:val="18"/>
      <w:szCs w:val="18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rsid w:val="001871C2"/>
    <w:rPr>
      <w:lang w:eastAsia="en-US"/>
    </w:rPr>
  </w:style>
  <w:style w:type="character" w:customStyle="1" w:styleId="attachment">
    <w:name w:val="attachment"/>
    <w:basedOn w:val="DefaultParagraphFont"/>
    <w:rsid w:val="003C4156"/>
  </w:style>
  <w:style w:type="numbering" w:customStyle="1" w:styleId="Style1">
    <w:name w:val="Style1"/>
    <w:rsid w:val="00C3410E"/>
    <w:pPr>
      <w:numPr>
        <w:numId w:val="10"/>
      </w:numPr>
    </w:pPr>
  </w:style>
  <w:style w:type="character" w:customStyle="1" w:styleId="Heading3Char">
    <w:name w:val="Heading 3 Char"/>
    <w:aliases w:val="List Body Text 2 Char"/>
    <w:basedOn w:val="DefaultParagraphFont"/>
    <w:link w:val="Heading3"/>
    <w:rsid w:val="00FA22B7"/>
    <w:rPr>
      <w:rFonts w:ascii="Source Sans 3 Light" w:hAnsi="Source Sans 3 Light" w:cs="Arial"/>
      <w:bCs/>
      <w:sz w:val="24"/>
      <w:szCs w:val="24"/>
      <w:lang w:val="en-GB" w:eastAsia="en-US"/>
    </w:rPr>
  </w:style>
  <w:style w:type="paragraph" w:styleId="ListContinue">
    <w:name w:val="List Continue"/>
    <w:basedOn w:val="Normal"/>
    <w:rsid w:val="00B37C25"/>
    <w:pPr>
      <w:spacing w:after="120"/>
      <w:ind w:left="283"/>
      <w:contextualSpacing/>
    </w:pPr>
  </w:style>
  <w:style w:type="paragraph" w:customStyle="1" w:styleId="Bodytextbullets">
    <w:name w:val="Body text bullets"/>
    <w:basedOn w:val="BodyText"/>
    <w:autoRedefine/>
    <w:qFormat/>
    <w:rsid w:val="00AC68C0"/>
    <w:pPr>
      <w:numPr>
        <w:numId w:val="11"/>
      </w:numPr>
    </w:pPr>
  </w:style>
  <w:style w:type="character" w:customStyle="1" w:styleId="Heading4Char">
    <w:name w:val="Heading 4 Char"/>
    <w:basedOn w:val="DefaultParagraphFont"/>
    <w:link w:val="Heading4"/>
    <w:semiHidden/>
    <w:rsid w:val="00C3410E"/>
    <w:rPr>
      <w:rFonts w:ascii="Calibri" w:hAnsi="Calibri"/>
      <w:b/>
      <w:bCs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semiHidden/>
    <w:rsid w:val="00C3410E"/>
    <w:rPr>
      <w:rFonts w:ascii="Calibri" w:hAnsi="Calibri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basedOn w:val="DefaultParagraphFont"/>
    <w:link w:val="Heading6"/>
    <w:semiHidden/>
    <w:rsid w:val="00C3410E"/>
    <w:rPr>
      <w:rFonts w:ascii="Calibri" w:hAnsi="Calibri"/>
      <w:b/>
      <w:bCs/>
      <w:sz w:val="22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semiHidden/>
    <w:rsid w:val="00C3410E"/>
    <w:rPr>
      <w:rFonts w:ascii="Calibri" w:hAnsi="Calibri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semiHidden/>
    <w:rsid w:val="00C3410E"/>
    <w:rPr>
      <w:rFonts w:ascii="Calibri" w:hAnsi="Calibri"/>
      <w:i/>
      <w:iCs/>
      <w:sz w:val="24"/>
      <w:szCs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semiHidden/>
    <w:rsid w:val="00C3410E"/>
    <w:rPr>
      <w:rFonts w:ascii="Cambria" w:hAnsi="Cambria"/>
      <w:sz w:val="22"/>
      <w:szCs w:val="22"/>
      <w:lang w:val="en-GB" w:eastAsia="en-US"/>
    </w:rPr>
  </w:style>
  <w:style w:type="character" w:styleId="Strong">
    <w:name w:val="Strong"/>
    <w:basedOn w:val="DefaultParagraphFont"/>
    <w:rsid w:val="00C3410E"/>
    <w:rPr>
      <w:b/>
      <w:bCs/>
    </w:rPr>
  </w:style>
  <w:style w:type="character" w:customStyle="1" w:styleId="Heading2Char">
    <w:name w:val="Heading 2 Char"/>
    <w:aliases w:val="Heading 3 style Char"/>
    <w:basedOn w:val="DefaultParagraphFont"/>
    <w:link w:val="Heading2"/>
    <w:rsid w:val="00022A7F"/>
    <w:rPr>
      <w:rFonts w:ascii="Source Sans 3 Light" w:hAnsi="Source Sans 3 Light" w:cstheme="minorHAnsi"/>
      <w:iCs/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3F3715"/>
    <w:rPr>
      <w:rFonts w:ascii="Source Sans 3 Light" w:hAnsi="Source Sans 3 Light" w:cs="Arial"/>
      <w:bCs/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62648"/>
    <w:rPr>
      <w:sz w:val="24"/>
      <w:szCs w:val="24"/>
      <w:lang w:val="en-GB" w:eastAsia="en-US"/>
    </w:rPr>
  </w:style>
  <w:style w:type="paragraph" w:customStyle="1" w:styleId="ListBodyText">
    <w:name w:val="List Body Text"/>
    <w:basedOn w:val="Heading2"/>
    <w:autoRedefine/>
    <w:qFormat/>
    <w:rsid w:val="00FE70A5"/>
    <w:rPr>
      <w:b/>
      <w:bCs/>
      <w:iCs w:val="0"/>
    </w:rPr>
  </w:style>
  <w:style w:type="paragraph" w:customStyle="1" w:styleId="DocumentTitleA">
    <w:name w:val="Document Title A"/>
    <w:basedOn w:val="Normal"/>
    <w:autoRedefine/>
    <w:qFormat/>
    <w:rsid w:val="009B2287"/>
    <w:pPr>
      <w:jc w:val="center"/>
    </w:pPr>
    <w:rPr>
      <w:rFonts w:ascii="Tilt Neon" w:hAnsi="Tilt Neon" w:cs="Calibri"/>
      <w:b/>
      <w:bCs/>
      <w:sz w:val="40"/>
      <w:szCs w:val="40"/>
    </w:rPr>
  </w:style>
  <w:style w:type="paragraph" w:customStyle="1" w:styleId="Tableheader">
    <w:name w:val="Table header"/>
    <w:basedOn w:val="Normal"/>
    <w:qFormat/>
    <w:rsid w:val="00AC68C0"/>
    <w:pPr>
      <w:keepNext/>
      <w:tabs>
        <w:tab w:val="left" w:pos="720"/>
      </w:tabs>
      <w:jc w:val="center"/>
    </w:pPr>
    <w:rPr>
      <w:rFonts w:ascii="Calibri" w:hAnsi="Calibri" w:cs="Calibri"/>
      <w:b/>
      <w:bCs/>
      <w:color w:val="FFFFFF" w:themeColor="background1"/>
      <w:sz w:val="28"/>
      <w:szCs w:val="28"/>
    </w:rPr>
  </w:style>
  <w:style w:type="paragraph" w:customStyle="1" w:styleId="TableBodyCentred">
    <w:name w:val="Table Body Centred"/>
    <w:basedOn w:val="Normal"/>
    <w:autoRedefine/>
    <w:qFormat/>
    <w:rsid w:val="00FA22B7"/>
    <w:pPr>
      <w:tabs>
        <w:tab w:val="left" w:pos="720"/>
      </w:tabs>
      <w:jc w:val="center"/>
    </w:pPr>
    <w:rPr>
      <w:rFonts w:ascii="Source Sans 3 Light" w:hAnsi="Source Sans 3 Light" w:cs="Arial"/>
    </w:rPr>
  </w:style>
  <w:style w:type="paragraph" w:customStyle="1" w:styleId="TableBodyLeft">
    <w:name w:val="Table Body Left"/>
    <w:basedOn w:val="Normal"/>
    <w:autoRedefine/>
    <w:qFormat/>
    <w:rsid w:val="00C35128"/>
    <w:pPr>
      <w:tabs>
        <w:tab w:val="left" w:pos="720"/>
      </w:tabs>
    </w:pPr>
    <w:rPr>
      <w:rFonts w:ascii="Source Sans 3 Light" w:hAnsi="Source Sans 3 Light" w:cs="Arial"/>
      <w:szCs w:val="22"/>
    </w:rPr>
  </w:style>
  <w:style w:type="character" w:styleId="PageNumber">
    <w:name w:val="page number"/>
    <w:basedOn w:val="DefaultParagraphFont"/>
    <w:rsid w:val="009C7228"/>
  </w:style>
  <w:style w:type="paragraph" w:customStyle="1" w:styleId="DocumentTitleB">
    <w:name w:val="Document Title B"/>
    <w:basedOn w:val="DocumentTitleA"/>
    <w:autoRedefine/>
    <w:qFormat/>
    <w:rsid w:val="000C369F"/>
    <w:rPr>
      <w:sz w:val="44"/>
      <w:szCs w:val="44"/>
    </w:rPr>
  </w:style>
  <w:style w:type="paragraph" w:customStyle="1" w:styleId="Heading2style">
    <w:name w:val="Heading 2 style"/>
    <w:basedOn w:val="Heading1"/>
    <w:autoRedefine/>
    <w:qFormat/>
    <w:rsid w:val="000C369F"/>
    <w:rPr>
      <w:sz w:val="28"/>
      <w:szCs w:val="28"/>
    </w:rPr>
  </w:style>
  <w:style w:type="paragraph" w:customStyle="1" w:styleId="ListBodyText2style">
    <w:name w:val="List Body Text 2 style"/>
    <w:basedOn w:val="Heading3"/>
    <w:autoRedefine/>
    <w:qFormat/>
    <w:rsid w:val="002F52B9"/>
  </w:style>
  <w:style w:type="paragraph" w:styleId="ListNumber">
    <w:name w:val="List Number"/>
    <w:basedOn w:val="Normal"/>
    <w:rsid w:val="00CE2274"/>
    <w:pPr>
      <w:tabs>
        <w:tab w:val="num" w:pos="360"/>
      </w:tabs>
      <w:ind w:left="360" w:hanging="360"/>
      <w:contextualSpacing/>
    </w:pPr>
  </w:style>
  <w:style w:type="paragraph" w:customStyle="1" w:styleId="Default">
    <w:name w:val="Default"/>
    <w:rsid w:val="00AA07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022A7F"/>
    <w:pPr>
      <w:spacing w:before="100" w:beforeAutospacing="1" w:after="100" w:afterAutospacing="1"/>
    </w:pPr>
    <w:rPr>
      <w:lang w:eastAsia="en-GB"/>
    </w:rPr>
  </w:style>
  <w:style w:type="paragraph" w:styleId="Revision">
    <w:name w:val="Revision"/>
    <w:hidden/>
    <w:uiPriority w:val="99"/>
    <w:semiHidden/>
    <w:rsid w:val="00F62F26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47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1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9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2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5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3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1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1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6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2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54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6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5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6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2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9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5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9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2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7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3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4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8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7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16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77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05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6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4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6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2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45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33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75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4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4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3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6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0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3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6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1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5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8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5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58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73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07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83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56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98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73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9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83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1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9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25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1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21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3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QA@accord.sco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ma.europa.eu/documents/regulatory-procedural-guideline/reflection-paper-laboratories-perform-analysis-evaluation-clinical-trial-samples_en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isin.Ellis\Downloads\ACCORD%20SOP%20Template%20(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866ED22C43844A97671FB6F8DE37D" ma:contentTypeVersion="23" ma:contentTypeDescription="Create a new document." ma:contentTypeScope="" ma:versionID="ca0140e761a5b9c2d594b63eb8829cda">
  <xsd:schema xmlns:xsd="http://www.w3.org/2001/XMLSchema" xmlns:xs="http://www.w3.org/2001/XMLSchema" xmlns:p="http://schemas.microsoft.com/office/2006/metadata/properties" xmlns:ns2="e9a5a534-d80e-4429-8569-37d59b1d7518" xmlns:ns3="c613bac0-5563-4f3d-be06-7856d04ac816" targetNamespace="http://schemas.microsoft.com/office/2006/metadata/properties" ma:root="true" ma:fieldsID="12369de1989881eada7b43d2341edd2e" ns2:_="" ns3:_="">
    <xsd:import namespace="e9a5a534-d80e-4429-8569-37d59b1d7518"/>
    <xsd:import namespace="c613bac0-5563-4f3d-be06-7856d04ac8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5a534-d80e-4429-8569-37d59b1d75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d54eff52-6b6d-4e5f-a3b0-187f185b1d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a8aa86f9-acdd-4060-ae16-d864e8574dc6}" ma:internalName="TaxCatchAll" ma:showField="CatchAllData" ma:web="e9a5a534-d80e-4429-8569-37d59b1d7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3bac0-5563-4f3d-be06-7856d04ac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9a5a534-d80e-4429-8569-37d59b1d7518">
      <Terms xmlns="http://schemas.microsoft.com/office/infopath/2007/PartnerControls"/>
    </TaxKeywordTaxHTField>
    <_Flow_SignoffStatus xmlns="c613bac0-5563-4f3d-be06-7856d04ac816" xsi:nil="true"/>
    <TaxCatchAll xmlns="e9a5a534-d80e-4429-8569-37d59b1d7518" xsi:nil="true"/>
    <lcf76f155ced4ddcb4097134ff3c332f xmlns="c613bac0-5563-4f3d-be06-7856d04ac81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133834-1810-49B7-8B9E-82CA3E0313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E7D8A4-3561-4DD6-AB47-76CFAA547B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5a534-d80e-4429-8569-37d59b1d7518"/>
    <ds:schemaRef ds:uri="c613bac0-5563-4f3d-be06-7856d04ac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4C6060-C3B2-4294-ADFB-5A6D289A25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63C029-DB53-4B4F-9CF0-B772110D366C}">
  <ds:schemaRefs>
    <ds:schemaRef ds:uri="http://schemas.microsoft.com/office/2006/metadata/properties"/>
    <ds:schemaRef ds:uri="http://schemas.microsoft.com/office/infopath/2007/PartnerControls"/>
    <ds:schemaRef ds:uri="e9a5a534-d80e-4429-8569-37d59b1d7518"/>
    <ds:schemaRef ds:uri="c613bac0-5563-4f3d-be06-7856d04ac8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ACCORD SOP Template (9)</Template>
  <TotalTime>2</TotalTime>
  <Pages>5</Pages>
  <Words>961</Words>
  <Characters>5478</Characters>
  <Application>Microsoft Office Word</Application>
  <DocSecurity>0</DocSecurity>
  <Lines>45</Lines>
  <Paragraphs>12</Paragraphs>
  <ScaleCrop>false</ScaleCrop>
  <Company>LUHD</Company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 FOR THE PREPARING AND MAINTAINING A TRIAL MASTER FILE</dc:title>
  <dc:subject/>
  <dc:creator>Ellis, Roisin</dc:creator>
  <cp:keywords/>
  <cp:lastModifiedBy>Gavin Robertson</cp:lastModifiedBy>
  <cp:revision>6</cp:revision>
  <cp:lastPrinted>2024-10-23T11:36:00Z</cp:lastPrinted>
  <dcterms:created xsi:type="dcterms:W3CDTF">2026-07-07T12:20:00Z</dcterms:created>
  <dcterms:modified xsi:type="dcterms:W3CDTF">2026-07-12T17:42:00Z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0x010100A8F866ED22C43844A97671FB6F8DE37D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