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4225" w14:textId="77777777" w:rsidR="00A361C6" w:rsidRPr="00316983" w:rsidRDefault="00A361C6" w:rsidP="00A361C6">
      <w:pPr>
        <w:pStyle w:val="Header"/>
        <w:jc w:val="center"/>
        <w:rPr>
          <w:rFonts w:ascii="Tilt Neon" w:hAnsi="Tilt Neon" w:cs="Arial"/>
          <w:b/>
          <w:sz w:val="36"/>
          <w:szCs w:val="36"/>
        </w:rPr>
      </w:pPr>
      <w:r w:rsidRPr="00316983">
        <w:rPr>
          <w:rFonts w:ascii="Tilt Neon" w:hAnsi="Tilt Neon" w:cs="Arial"/>
          <w:b/>
          <w:sz w:val="36"/>
          <w:szCs w:val="36"/>
        </w:rPr>
        <w:t>Vendor Questionnaire</w:t>
      </w:r>
    </w:p>
    <w:p w14:paraId="2ECC32A0" w14:textId="77777777" w:rsidR="00280C57" w:rsidRPr="00950B6B" w:rsidRDefault="00280C57" w:rsidP="00280C57">
      <w:pPr>
        <w:rPr>
          <w:rFonts w:ascii="Arial" w:hAnsi="Arial" w:cs="Arial"/>
        </w:rPr>
      </w:pPr>
    </w:p>
    <w:tbl>
      <w:tblPr>
        <w:tblStyle w:val="TableGrid"/>
        <w:tblW w:w="9356" w:type="dxa"/>
        <w:jc w:val="center"/>
        <w:tblInd w:w="0" w:type="dxa"/>
        <w:tblLook w:val="04A0" w:firstRow="1" w:lastRow="0" w:firstColumn="1" w:lastColumn="0" w:noHBand="0" w:noVBand="1"/>
      </w:tblPr>
      <w:tblGrid>
        <w:gridCol w:w="1985"/>
        <w:gridCol w:w="7371"/>
      </w:tblGrid>
      <w:tr w:rsidR="00A361C6" w14:paraId="58DDD863" w14:textId="77777777" w:rsidTr="00160908">
        <w:trPr>
          <w:jc w:val="center"/>
        </w:trPr>
        <w:tc>
          <w:tcPr>
            <w:tcW w:w="9356" w:type="dxa"/>
            <w:gridSpan w:val="2"/>
            <w:shd w:val="clear" w:color="auto" w:fill="002060"/>
          </w:tcPr>
          <w:p w14:paraId="50A158F0" w14:textId="6D4BDC84" w:rsidR="00A361C6" w:rsidRPr="00F60C6F" w:rsidRDefault="00A361C6" w:rsidP="00160908">
            <w:pPr>
              <w:tabs>
                <w:tab w:val="center" w:pos="4553"/>
                <w:tab w:val="left" w:pos="8250"/>
              </w:tabs>
              <w:jc w:val="center"/>
              <w:rPr>
                <w:rFonts w:ascii="Arial" w:hAnsi="Arial" w:cs="Arial"/>
                <w:b/>
              </w:rPr>
            </w:pPr>
            <w:r w:rsidRPr="00F60C6F">
              <w:rPr>
                <w:rFonts w:ascii="Arial" w:hAnsi="Arial" w:cs="Arial"/>
                <w:b/>
              </w:rPr>
              <w:t>COMPANY DETAILS</w:t>
            </w:r>
          </w:p>
        </w:tc>
      </w:tr>
      <w:tr w:rsidR="00A361C6" w14:paraId="0070DA4F" w14:textId="77777777" w:rsidTr="00160908">
        <w:trPr>
          <w:trHeight w:val="363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C328B4" w14:textId="37F8F51E" w:rsidR="00A361C6" w:rsidRPr="008C01CE" w:rsidRDefault="00A361C6" w:rsidP="002656EA">
            <w:pPr>
              <w:rPr>
                <w:rFonts w:ascii="Arial" w:hAnsi="Arial" w:cs="Arial"/>
              </w:rPr>
            </w:pPr>
            <w:r w:rsidRPr="008C01CE">
              <w:rPr>
                <w:rFonts w:ascii="Arial" w:hAnsi="Arial" w:cs="Arial"/>
              </w:rPr>
              <w:t>Name</w:t>
            </w:r>
            <w:r w:rsidR="00160908">
              <w:rPr>
                <w:rFonts w:ascii="Arial" w:hAnsi="Arial" w:cs="Arial"/>
              </w:rPr>
              <w:t>:</w:t>
            </w:r>
            <w:r w:rsidRPr="008C01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46FD59F5" w14:textId="73E4C9D6" w:rsidR="00A361C6" w:rsidRPr="008C01CE" w:rsidRDefault="00A361C6" w:rsidP="002656EA">
            <w:pPr>
              <w:rPr>
                <w:rFonts w:ascii="Arial" w:hAnsi="Arial" w:cs="Arial"/>
              </w:rPr>
            </w:pPr>
          </w:p>
        </w:tc>
      </w:tr>
      <w:tr w:rsidR="00A361C6" w14:paraId="21124518" w14:textId="77777777" w:rsidTr="00160908">
        <w:trPr>
          <w:trHeight w:val="381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3B510" w14:textId="64E05EFB" w:rsidR="00A361C6" w:rsidRPr="008C01CE" w:rsidRDefault="00A361C6" w:rsidP="002656EA">
            <w:pPr>
              <w:rPr>
                <w:rFonts w:ascii="Arial" w:hAnsi="Arial" w:cs="Arial"/>
              </w:rPr>
            </w:pPr>
            <w:r w:rsidRPr="008C01CE">
              <w:rPr>
                <w:rFonts w:ascii="Arial" w:hAnsi="Arial" w:cs="Arial"/>
              </w:rPr>
              <w:t>Address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7371" w:type="dxa"/>
            <w:vAlign w:val="center"/>
          </w:tcPr>
          <w:p w14:paraId="65F5C84E" w14:textId="2B20100D" w:rsidR="00A361C6" w:rsidRPr="008C01CE" w:rsidRDefault="00A361C6" w:rsidP="002656EA">
            <w:pPr>
              <w:rPr>
                <w:rFonts w:ascii="Arial" w:hAnsi="Arial" w:cs="Arial"/>
              </w:rPr>
            </w:pPr>
          </w:p>
        </w:tc>
      </w:tr>
      <w:tr w:rsidR="00A361C6" w14:paraId="64D8B5C1" w14:textId="77777777" w:rsidTr="00160908">
        <w:trPr>
          <w:trHeight w:val="381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15B65" w14:textId="0EA8B048" w:rsidR="00A361C6" w:rsidRPr="008C01CE" w:rsidRDefault="00A361C6" w:rsidP="002656EA">
            <w:pPr>
              <w:rPr>
                <w:rFonts w:ascii="Arial" w:hAnsi="Arial" w:cs="Arial"/>
              </w:rPr>
            </w:pPr>
            <w:r w:rsidRPr="008C01CE">
              <w:rPr>
                <w:rFonts w:ascii="Arial" w:hAnsi="Arial" w:cs="Arial"/>
              </w:rPr>
              <w:t>Contact Person (Job Title)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7371" w:type="dxa"/>
            <w:vAlign w:val="center"/>
          </w:tcPr>
          <w:p w14:paraId="4A4C1BF0" w14:textId="08149F90" w:rsidR="00A361C6" w:rsidRPr="008C01CE" w:rsidRDefault="00A361C6" w:rsidP="002656EA">
            <w:pPr>
              <w:rPr>
                <w:rFonts w:ascii="Arial" w:hAnsi="Arial" w:cs="Arial"/>
              </w:rPr>
            </w:pPr>
          </w:p>
        </w:tc>
      </w:tr>
      <w:tr w:rsidR="00A361C6" w14:paraId="01A5AE8B" w14:textId="77777777" w:rsidTr="00160908">
        <w:trPr>
          <w:trHeight w:val="381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198B5" w14:textId="787F7F9D" w:rsidR="00A361C6" w:rsidRPr="008C01CE" w:rsidRDefault="00A361C6" w:rsidP="002656EA">
            <w:pPr>
              <w:rPr>
                <w:rFonts w:ascii="Arial" w:hAnsi="Arial" w:cs="Arial"/>
              </w:rPr>
            </w:pPr>
            <w:r w:rsidRPr="008C01CE">
              <w:rPr>
                <w:rFonts w:ascii="Arial" w:hAnsi="Arial" w:cs="Arial"/>
              </w:rPr>
              <w:t>Telephone No.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7371" w:type="dxa"/>
            <w:vAlign w:val="center"/>
          </w:tcPr>
          <w:p w14:paraId="660C51A9" w14:textId="1A3A0CD0" w:rsidR="00A361C6" w:rsidRPr="008C01CE" w:rsidRDefault="00A361C6" w:rsidP="002656EA">
            <w:pPr>
              <w:rPr>
                <w:rFonts w:ascii="Arial" w:hAnsi="Arial" w:cs="Arial"/>
              </w:rPr>
            </w:pPr>
          </w:p>
        </w:tc>
      </w:tr>
      <w:tr w:rsidR="00A361C6" w14:paraId="2C251130" w14:textId="77777777" w:rsidTr="00160908">
        <w:trPr>
          <w:trHeight w:val="381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25BE6C" w14:textId="4E4F927C" w:rsidR="00A361C6" w:rsidRPr="008C01CE" w:rsidRDefault="00A361C6" w:rsidP="002656EA">
            <w:pPr>
              <w:rPr>
                <w:rFonts w:ascii="Arial" w:hAnsi="Arial" w:cs="Arial"/>
              </w:rPr>
            </w:pPr>
            <w:r w:rsidRPr="008C01CE">
              <w:rPr>
                <w:rFonts w:ascii="Arial" w:hAnsi="Arial" w:cs="Arial"/>
              </w:rPr>
              <w:t>Email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7371" w:type="dxa"/>
            <w:vAlign w:val="center"/>
          </w:tcPr>
          <w:p w14:paraId="5F070A5A" w14:textId="400A5590" w:rsidR="00A361C6" w:rsidRPr="008C01CE" w:rsidRDefault="00A361C6" w:rsidP="002656EA">
            <w:pPr>
              <w:rPr>
                <w:rFonts w:ascii="Arial" w:hAnsi="Arial" w:cs="Arial"/>
              </w:rPr>
            </w:pPr>
          </w:p>
        </w:tc>
      </w:tr>
    </w:tbl>
    <w:p w14:paraId="21A4BA3C" w14:textId="77777777" w:rsidR="00A361C6" w:rsidRDefault="00A361C6" w:rsidP="00280C57">
      <w:pPr>
        <w:tabs>
          <w:tab w:val="left" w:pos="2880"/>
        </w:tabs>
        <w:ind w:right="26"/>
        <w:jc w:val="both"/>
        <w:rPr>
          <w:rFonts w:ascii="Source Sans 3 Light" w:hAnsi="Source Sans 3 Light" w:cs="Arial"/>
        </w:rPr>
      </w:pPr>
    </w:p>
    <w:tbl>
      <w:tblPr>
        <w:tblStyle w:val="TableGrid"/>
        <w:tblW w:w="9356" w:type="dxa"/>
        <w:jc w:val="center"/>
        <w:tblInd w:w="0" w:type="dxa"/>
        <w:tblLook w:val="04A0" w:firstRow="1" w:lastRow="0" w:firstColumn="1" w:lastColumn="0" w:noHBand="0" w:noVBand="1"/>
      </w:tblPr>
      <w:tblGrid>
        <w:gridCol w:w="9356"/>
      </w:tblGrid>
      <w:tr w:rsidR="00A361C6" w14:paraId="443A04F7" w14:textId="77777777" w:rsidTr="00160908">
        <w:trPr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002060"/>
          </w:tcPr>
          <w:p w14:paraId="5A994006" w14:textId="45828413" w:rsidR="00A361C6" w:rsidRPr="00F60C6F" w:rsidRDefault="00A361C6" w:rsidP="00160908">
            <w:pPr>
              <w:tabs>
                <w:tab w:val="center" w:pos="4553"/>
                <w:tab w:val="left" w:pos="825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SERVICES COVERED</w:t>
            </w:r>
          </w:p>
        </w:tc>
      </w:tr>
      <w:tr w:rsidR="00A361C6" w14:paraId="5A47E799" w14:textId="77777777" w:rsidTr="00160908">
        <w:trPr>
          <w:trHeight w:val="363"/>
          <w:jc w:val="center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41CA8D0D" w14:textId="77777777" w:rsidR="002223C0" w:rsidRDefault="002223C0" w:rsidP="002223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0CC08DE" w14:textId="5338B6D3" w:rsidR="002223C0" w:rsidRPr="002223C0" w:rsidRDefault="002223C0" w:rsidP="002223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23C0">
              <w:rPr>
                <w:rFonts w:ascii="Arial" w:hAnsi="Arial" w:cs="Arial"/>
                <w:i/>
                <w:iCs/>
                <w:sz w:val="20"/>
                <w:szCs w:val="20"/>
              </w:rPr>
              <w:t>[Please state nature and purpose of services conducted as part of the trial]</w:t>
            </w:r>
          </w:p>
          <w:p w14:paraId="151ED116" w14:textId="45451A93" w:rsidR="002223C0" w:rsidRPr="00A361C6" w:rsidRDefault="002223C0" w:rsidP="00DC076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8652068" w14:textId="77777777" w:rsidR="00A361C6" w:rsidRDefault="00A361C6" w:rsidP="00280C57">
      <w:pPr>
        <w:tabs>
          <w:tab w:val="left" w:pos="2880"/>
        </w:tabs>
        <w:ind w:right="26"/>
        <w:jc w:val="both"/>
        <w:rPr>
          <w:rFonts w:ascii="Source Sans 3 Light" w:hAnsi="Source Sans 3 Light" w:cs="Arial"/>
        </w:rPr>
      </w:pPr>
    </w:p>
    <w:tbl>
      <w:tblPr>
        <w:tblStyle w:val="TableGrid"/>
        <w:tblW w:w="9356" w:type="dxa"/>
        <w:jc w:val="center"/>
        <w:tblInd w:w="0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A361C6" w14:paraId="7E163544" w14:textId="77777777" w:rsidTr="00160908">
        <w:trPr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03195673" w14:textId="77777777" w:rsidR="00A361C6" w:rsidRPr="00F60C6F" w:rsidRDefault="00A361C6" w:rsidP="002656EA">
            <w:pPr>
              <w:jc w:val="center"/>
              <w:rPr>
                <w:rFonts w:ascii="Arial" w:hAnsi="Arial" w:cs="Arial"/>
                <w:b/>
              </w:rPr>
            </w:pPr>
            <w:r w:rsidRPr="00F60C6F">
              <w:rPr>
                <w:rFonts w:ascii="Arial" w:hAnsi="Arial" w:cs="Arial"/>
                <w:b/>
              </w:rPr>
              <w:t>REQUIREMENTS</w:t>
            </w:r>
          </w:p>
        </w:tc>
      </w:tr>
      <w:tr w:rsidR="00A361C6" w14:paraId="54946B36" w14:textId="77777777" w:rsidTr="00160908">
        <w:trPr>
          <w:trHeight w:val="363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35067A73" w14:textId="58FA4A60" w:rsidR="00A361C6" w:rsidRPr="008C01CE" w:rsidRDefault="00A361C6" w:rsidP="00A361C6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cs="Arial"/>
                <w:b/>
                <w:color w:val="FFFFFF" w:themeColor="background1"/>
              </w:rPr>
            </w:pPr>
            <w:r w:rsidRPr="008C01CE">
              <w:rPr>
                <w:rFonts w:cs="Arial"/>
                <w:b/>
                <w:color w:val="FFFFFF" w:themeColor="background1"/>
              </w:rPr>
              <w:t>QUALITY SYSTEM</w:t>
            </w:r>
            <w:r>
              <w:rPr>
                <w:rFonts w:cs="Arial"/>
                <w:b/>
                <w:color w:val="FFFFFF" w:themeColor="background1"/>
              </w:rPr>
              <w:t xml:space="preserve"> &amp; GCP COMPLIANCE</w:t>
            </w:r>
          </w:p>
        </w:tc>
      </w:tr>
      <w:tr w:rsidR="00A361C6" w14:paraId="456875CA" w14:textId="77777777" w:rsidTr="00160908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1E3DC" w14:textId="77777777" w:rsidR="00A361C6" w:rsidRDefault="00A361C6" w:rsidP="002656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organisation possess regulatory and GCP compliant SOPs? How often are SOPs reviewed?</w:t>
            </w:r>
          </w:p>
          <w:p w14:paraId="60EF68AE" w14:textId="77777777" w:rsidR="00A361C6" w:rsidRPr="007212A9" w:rsidRDefault="00A361C6" w:rsidP="002656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2A9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7212A9">
              <w:rPr>
                <w:rFonts w:ascii="Arial" w:hAnsi="Arial" w:cs="Arial"/>
                <w:i/>
                <w:sz w:val="18"/>
                <w:szCs w:val="18"/>
              </w:rPr>
              <w:t>lease attach list / index of SOPs</w:t>
            </w:r>
            <w:r w:rsidRPr="007212A9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2126" w:type="dxa"/>
            <w:vAlign w:val="center"/>
          </w:tcPr>
          <w:p w14:paraId="4B669666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3415DA67" w14:textId="39A4A8D6" w:rsidR="00A361C6" w:rsidRPr="008C01CE" w:rsidRDefault="00316983" w:rsidP="00316983">
            <w:pPr>
              <w:jc w:val="center"/>
              <w:rPr>
                <w:rFonts w:ascii="Arial" w:hAnsi="Arial" w:cs="Arial"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299B13A5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B8E17" w14:textId="77777777" w:rsidR="00A361C6" w:rsidRPr="00217DF6" w:rsidRDefault="00A361C6" w:rsidP="002656EA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40171266" w14:textId="77777777" w:rsidR="00A361C6" w:rsidRDefault="00A361C6" w:rsidP="00CA164E">
            <w:pPr>
              <w:rPr>
                <w:rFonts w:ascii="Arial" w:hAnsi="Arial" w:cs="Arial"/>
              </w:rPr>
            </w:pPr>
          </w:p>
          <w:p w14:paraId="10265517" w14:textId="77777777" w:rsidR="00316983" w:rsidRPr="008C01CE" w:rsidRDefault="00316983" w:rsidP="00CA164E">
            <w:pPr>
              <w:rPr>
                <w:rFonts w:ascii="Arial" w:hAnsi="Arial" w:cs="Arial"/>
              </w:rPr>
            </w:pPr>
          </w:p>
        </w:tc>
      </w:tr>
      <w:tr w:rsidR="00A361C6" w14:paraId="223471B1" w14:textId="77777777" w:rsidTr="00160908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D74F0" w14:textId="77777777" w:rsidR="00A361C6" w:rsidRPr="00217DF6" w:rsidRDefault="00A361C6" w:rsidP="002656EA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Does your organisation have a self-inspection / internal audit programme?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2E889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15135870" w14:textId="504F90CE" w:rsidR="00A361C6" w:rsidRPr="00217DF6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576847CF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A6532" w14:textId="77777777" w:rsidR="00A361C6" w:rsidRDefault="00A361C6" w:rsidP="002656EA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6B5BCD88" w14:textId="77777777" w:rsidR="00316983" w:rsidRPr="00217DF6" w:rsidRDefault="00316983" w:rsidP="002656EA">
            <w:pPr>
              <w:rPr>
                <w:rFonts w:ascii="Arial" w:hAnsi="Arial" w:cs="Arial"/>
                <w:i/>
              </w:rPr>
            </w:pPr>
          </w:p>
          <w:p w14:paraId="45BBF9BB" w14:textId="77777777" w:rsidR="00A361C6" w:rsidRPr="00060834" w:rsidRDefault="00A361C6" w:rsidP="00CA164E">
            <w:pPr>
              <w:rPr>
                <w:rFonts w:ascii="Arial" w:hAnsi="Arial" w:cs="Arial"/>
              </w:rPr>
            </w:pPr>
          </w:p>
        </w:tc>
      </w:tr>
      <w:tr w:rsidR="00A361C6" w14:paraId="07ABA384" w14:textId="77777777" w:rsidTr="00160908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7B7F9" w14:textId="77777777" w:rsidR="00A361C6" w:rsidRPr="00217DF6" w:rsidRDefault="00A361C6" w:rsidP="002656EA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Does your organisation have a documented training procedure? Are personal training records maintained?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A2906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7A116063" w14:textId="03F4D068" w:rsidR="00A361C6" w:rsidRPr="00217DF6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70D67A54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CA1A5" w14:textId="77777777" w:rsidR="00A361C6" w:rsidRDefault="00A361C6" w:rsidP="002656EA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6CC17F51" w14:textId="77777777" w:rsidR="00316983" w:rsidRPr="00217DF6" w:rsidRDefault="00316983" w:rsidP="002656EA">
            <w:pPr>
              <w:rPr>
                <w:rFonts w:ascii="Arial" w:hAnsi="Arial" w:cs="Arial"/>
                <w:i/>
              </w:rPr>
            </w:pPr>
          </w:p>
          <w:p w14:paraId="739D33BB" w14:textId="0B7A650F" w:rsidR="00A361C6" w:rsidRPr="009D2EE2" w:rsidRDefault="00A361C6" w:rsidP="00DC076A">
            <w:pPr>
              <w:rPr>
                <w:rFonts w:ascii="Arial" w:hAnsi="Arial" w:cs="Arial"/>
              </w:rPr>
            </w:pPr>
          </w:p>
        </w:tc>
      </w:tr>
      <w:tr w:rsidR="00A361C6" w14:paraId="7EBCBD69" w14:textId="77777777" w:rsidTr="00316983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FC9D8" w14:textId="77777777" w:rsidR="00A361C6" w:rsidRPr="00217DF6" w:rsidRDefault="00A361C6" w:rsidP="002656EA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Do you have adequate facilities and staff to handle project requirements?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973A5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64AA9255" w14:textId="0C5665E0" w:rsidR="00A361C6" w:rsidRPr="00217DF6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08E62D23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B72FC" w14:textId="77777777" w:rsidR="00A361C6" w:rsidRDefault="00A361C6" w:rsidP="002656EA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189FEA8D" w14:textId="77777777" w:rsidR="00316983" w:rsidRPr="00217DF6" w:rsidRDefault="00316983" w:rsidP="002656EA">
            <w:pPr>
              <w:rPr>
                <w:rFonts w:ascii="Arial" w:hAnsi="Arial" w:cs="Arial"/>
                <w:i/>
              </w:rPr>
            </w:pPr>
          </w:p>
          <w:p w14:paraId="3442FCBA" w14:textId="7183ABB7" w:rsidR="00A361C6" w:rsidRPr="009D2EE2" w:rsidRDefault="00A361C6" w:rsidP="00DC076A">
            <w:pPr>
              <w:rPr>
                <w:rFonts w:ascii="Arial" w:hAnsi="Arial" w:cs="Arial"/>
              </w:rPr>
            </w:pPr>
          </w:p>
        </w:tc>
      </w:tr>
      <w:tr w:rsidR="00A361C6" w14:paraId="679B59E8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7CA8DE"/>
          </w:tcPr>
          <w:p w14:paraId="0D21E002" w14:textId="72DAB941" w:rsidR="00A361C6" w:rsidRPr="00A361C6" w:rsidRDefault="00A361C6" w:rsidP="00A361C6">
            <w:pPr>
              <w:pStyle w:val="ListParagraph"/>
              <w:numPr>
                <w:ilvl w:val="0"/>
                <w:numId w:val="34"/>
              </w:numPr>
              <w:rPr>
                <w:rFonts w:cs="Arial"/>
                <w:b/>
                <w:i/>
              </w:rPr>
            </w:pPr>
            <w:r w:rsidRPr="00A361C6">
              <w:rPr>
                <w:rFonts w:cs="Arial"/>
                <w:b/>
                <w:color w:val="FFFFFF" w:themeColor="background1"/>
              </w:rPr>
              <w:t>COMPUTER SYSTEM VALIDATION &amp; DATA INTEGRITY</w:t>
            </w:r>
          </w:p>
        </w:tc>
      </w:tr>
      <w:tr w:rsidR="003D69C0" w14:paraId="346AC8C7" w14:textId="77777777" w:rsidTr="00316983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48D37" w14:textId="6319D876" w:rsidR="003D69C0" w:rsidRDefault="003D69C0" w:rsidP="00265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all computerised systems used to capture, report, store clinical trial data developed </w:t>
            </w:r>
            <w:r w:rsidR="00160908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 xml:space="preserve">validated to ensure integrity and security of the data (ALCOA+) with audit trails and role-based access control?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06664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5D7A35B2" w14:textId="29D4D1E3" w:rsidR="003D69C0" w:rsidRPr="00217DF6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3D69C0" w14:paraId="069503AE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2DDD3" w14:textId="77777777" w:rsidR="003D69C0" w:rsidRDefault="003D69C0" w:rsidP="008E4BEC">
            <w:pPr>
              <w:rPr>
                <w:rFonts w:ascii="Arial" w:hAnsi="Arial" w:cs="Arial"/>
                <w:b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lastRenderedPageBreak/>
              <w:t>Details:</w:t>
            </w:r>
            <w:r w:rsidR="008E4BEC">
              <w:rPr>
                <w:rFonts w:ascii="Arial" w:hAnsi="Arial" w:cs="Arial"/>
                <w:b/>
                <w:i/>
              </w:rPr>
              <w:t xml:space="preserve"> </w:t>
            </w:r>
          </w:p>
          <w:p w14:paraId="06599D95" w14:textId="77777777" w:rsidR="002223C0" w:rsidRDefault="002223C0" w:rsidP="008E4BEC">
            <w:pPr>
              <w:rPr>
                <w:rFonts w:ascii="Arial" w:hAnsi="Arial" w:cs="Arial"/>
                <w:b/>
                <w:i/>
              </w:rPr>
            </w:pPr>
          </w:p>
          <w:p w14:paraId="12C0B965" w14:textId="21F63397" w:rsidR="00316983" w:rsidRPr="008E4BEC" w:rsidRDefault="00316983" w:rsidP="008E4BEC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A361C6" w14:paraId="604FB05E" w14:textId="77777777" w:rsidTr="002223C0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E48B9" w14:textId="619218CF" w:rsidR="00A361C6" w:rsidRPr="003D69C0" w:rsidRDefault="003D69C0" w:rsidP="002656EA">
            <w:pPr>
              <w:rPr>
                <w:rFonts w:ascii="Arial" w:hAnsi="Arial" w:cs="Arial"/>
                <w:bCs/>
                <w:iCs/>
              </w:rPr>
            </w:pPr>
            <w:r w:rsidRPr="003D69C0">
              <w:rPr>
                <w:rFonts w:ascii="Arial" w:hAnsi="Arial" w:cs="Arial"/>
                <w:bCs/>
                <w:iCs/>
              </w:rPr>
              <w:t xml:space="preserve">GDPR </w:t>
            </w:r>
            <w:r>
              <w:rPr>
                <w:rFonts w:ascii="Arial" w:hAnsi="Arial" w:cs="Arial"/>
                <w:bCs/>
                <w:iCs/>
              </w:rPr>
              <w:t>c</w:t>
            </w:r>
            <w:r w:rsidRPr="003D69C0">
              <w:rPr>
                <w:rFonts w:ascii="Arial" w:hAnsi="Arial" w:cs="Arial"/>
                <w:bCs/>
                <w:iCs/>
              </w:rPr>
              <w:t xml:space="preserve">ompliant?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8832E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5DDC1CF4" w14:textId="735D400B" w:rsidR="00A361C6" w:rsidRPr="00217DF6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2CAA9AE9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CB45" w14:textId="77777777" w:rsidR="00A361C6" w:rsidRDefault="00A361C6" w:rsidP="002656EA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74DBDD12" w14:textId="77777777" w:rsidR="002223C0" w:rsidRDefault="002223C0" w:rsidP="002656EA">
            <w:pPr>
              <w:rPr>
                <w:rFonts w:ascii="Arial" w:hAnsi="Arial" w:cs="Arial"/>
                <w:i/>
              </w:rPr>
            </w:pPr>
          </w:p>
          <w:p w14:paraId="4AF824DA" w14:textId="6728C40E" w:rsidR="00316983" w:rsidRPr="00A361C6" w:rsidRDefault="00316983" w:rsidP="002656EA">
            <w:pPr>
              <w:rPr>
                <w:rFonts w:ascii="Arial" w:hAnsi="Arial" w:cs="Arial"/>
                <w:i/>
              </w:rPr>
            </w:pPr>
          </w:p>
        </w:tc>
      </w:tr>
      <w:tr w:rsidR="003D69C0" w14:paraId="5DF015D8" w14:textId="77777777" w:rsidTr="002223C0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DC06E7" w14:textId="0E78F426" w:rsidR="003D69C0" w:rsidRPr="003D69C0" w:rsidRDefault="003D69C0" w:rsidP="002656EA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Backup &amp; disaster recovery in place? </w:t>
            </w:r>
            <w:r w:rsidRPr="003D69C0">
              <w:rPr>
                <w:rFonts w:ascii="Arial" w:hAnsi="Arial" w:cs="Arial"/>
                <w:bCs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0864E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7A59B134" w14:textId="73BD5206" w:rsidR="003D69C0" w:rsidRPr="003D69C0" w:rsidRDefault="00316983" w:rsidP="00316983">
            <w:pPr>
              <w:jc w:val="center"/>
              <w:rPr>
                <w:rFonts w:ascii="Arial" w:hAnsi="Arial" w:cs="Arial"/>
                <w:bCs/>
                <w:iCs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0F755814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DE1B5" w14:textId="77777777" w:rsidR="00A361C6" w:rsidRPr="00217DF6" w:rsidRDefault="00A361C6" w:rsidP="002656EA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3738DB9C" w14:textId="4ECB4527" w:rsidR="00A361C6" w:rsidRDefault="00A361C6" w:rsidP="002656EA">
            <w:pPr>
              <w:rPr>
                <w:rFonts w:ascii="Arial" w:hAnsi="Arial" w:cs="Arial"/>
              </w:rPr>
            </w:pPr>
          </w:p>
          <w:p w14:paraId="1B4DB715" w14:textId="77777777" w:rsidR="00A361C6" w:rsidRPr="009D2EE2" w:rsidRDefault="00A361C6" w:rsidP="002656EA">
            <w:pPr>
              <w:rPr>
                <w:rFonts w:ascii="Arial" w:hAnsi="Arial" w:cs="Arial"/>
              </w:rPr>
            </w:pPr>
          </w:p>
        </w:tc>
      </w:tr>
      <w:tr w:rsidR="003D69C0" w14:paraId="6F9AFC96" w14:textId="77777777" w:rsidTr="002223C0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564A5" w14:textId="2448BA3A" w:rsidR="003D69C0" w:rsidRPr="003D69C0" w:rsidRDefault="003D69C0" w:rsidP="002656EA">
            <w:pPr>
              <w:rPr>
                <w:rFonts w:ascii="Arial" w:hAnsi="Arial" w:cs="Arial"/>
                <w:bCs/>
                <w:iCs/>
              </w:rPr>
            </w:pPr>
            <w:r w:rsidRPr="003D69C0">
              <w:rPr>
                <w:rFonts w:ascii="Arial" w:hAnsi="Arial" w:cs="Arial"/>
                <w:bCs/>
                <w:iCs/>
              </w:rPr>
              <w:t xml:space="preserve">Long-term archiving provided?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2BCD1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7BDD3083" w14:textId="37126BC7" w:rsidR="003D69C0" w:rsidRPr="00217DF6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3D69C0" w14:paraId="3312630E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21B0B" w14:textId="77777777" w:rsidR="003D69C0" w:rsidRDefault="003D69C0" w:rsidP="003D69C0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36218717" w14:textId="77777777" w:rsidR="002223C0" w:rsidRPr="00217DF6" w:rsidRDefault="002223C0" w:rsidP="003D69C0">
            <w:pPr>
              <w:rPr>
                <w:rFonts w:ascii="Arial" w:hAnsi="Arial" w:cs="Arial"/>
                <w:i/>
              </w:rPr>
            </w:pPr>
          </w:p>
          <w:p w14:paraId="48565547" w14:textId="206CF09D" w:rsidR="003D69C0" w:rsidRPr="008E4BEC" w:rsidRDefault="003D69C0" w:rsidP="002656EA">
            <w:pPr>
              <w:rPr>
                <w:rFonts w:ascii="Arial" w:hAnsi="Arial" w:cs="Arial"/>
                <w:bCs/>
                <w:iCs/>
              </w:rPr>
            </w:pPr>
          </w:p>
        </w:tc>
      </w:tr>
    </w:tbl>
    <w:p w14:paraId="00B3A91B" w14:textId="77777777" w:rsidR="008E4BEC" w:rsidRDefault="008E4BEC">
      <w:r>
        <w:br w:type="page"/>
      </w:r>
    </w:p>
    <w:tbl>
      <w:tblPr>
        <w:tblStyle w:val="TableGrid"/>
        <w:tblW w:w="9356" w:type="dxa"/>
        <w:jc w:val="center"/>
        <w:tblInd w:w="0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A361C6" w14:paraId="33C47147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23C0BAA1" w14:textId="2EFB7B3D" w:rsidR="00A361C6" w:rsidRPr="009D2EE2" w:rsidRDefault="00A361C6" w:rsidP="00A361C6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cs="Arial"/>
                <w:b/>
                <w:i/>
                <w:color w:val="FFFFFF" w:themeColor="background1"/>
              </w:rPr>
            </w:pPr>
            <w:r w:rsidRPr="009D2EE2">
              <w:rPr>
                <w:rFonts w:cs="Arial"/>
                <w:b/>
                <w:color w:val="FFFFFF" w:themeColor="background1"/>
              </w:rPr>
              <w:lastRenderedPageBreak/>
              <w:t>INSPECTION RECORD</w:t>
            </w:r>
            <w:r w:rsidR="003D69C0">
              <w:rPr>
                <w:rFonts w:cs="Arial"/>
                <w:b/>
                <w:color w:val="FFFFFF" w:themeColor="background1"/>
              </w:rPr>
              <w:t xml:space="preserve"> &amp; COMPLIANCE HISTORY</w:t>
            </w:r>
          </w:p>
        </w:tc>
      </w:tr>
      <w:tr w:rsidR="00A361C6" w14:paraId="73E2AF9A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A92E1" w14:textId="77777777" w:rsidR="00A361C6" w:rsidRDefault="00A361C6" w:rsidP="00265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</w:t>
            </w:r>
            <w:r w:rsidRPr="00217DF6">
              <w:rPr>
                <w:rFonts w:ascii="Arial" w:hAnsi="Arial" w:cs="Arial"/>
              </w:rPr>
              <w:t xml:space="preserve"> the </w:t>
            </w:r>
            <w:r>
              <w:rPr>
                <w:rFonts w:ascii="Arial" w:hAnsi="Arial" w:cs="Arial"/>
              </w:rPr>
              <w:t>organisation been</w:t>
            </w:r>
            <w:r w:rsidRPr="00217DF6">
              <w:rPr>
                <w:rFonts w:ascii="Arial" w:hAnsi="Arial" w:cs="Arial"/>
              </w:rPr>
              <w:t xml:space="preserve"> subject to </w:t>
            </w:r>
            <w:r>
              <w:rPr>
                <w:rFonts w:ascii="Arial" w:hAnsi="Arial" w:cs="Arial"/>
              </w:rPr>
              <w:t>a routine competent authority</w:t>
            </w:r>
            <w:r w:rsidRPr="00217DF6">
              <w:rPr>
                <w:rFonts w:ascii="Arial" w:hAnsi="Arial" w:cs="Arial"/>
              </w:rPr>
              <w:t xml:space="preserve"> inspection?</w:t>
            </w:r>
            <w:r>
              <w:rPr>
                <w:rFonts w:ascii="Arial" w:hAnsi="Arial" w:cs="Arial"/>
              </w:rPr>
              <w:t xml:space="preserve"> If so, what was the outcome?</w:t>
            </w:r>
          </w:p>
          <w:p w14:paraId="6C216C4C" w14:textId="77777777" w:rsidR="00A361C6" w:rsidRDefault="00A361C6" w:rsidP="002656EA">
            <w:pPr>
              <w:rPr>
                <w:rFonts w:ascii="Arial" w:hAnsi="Arial" w:cs="Arial"/>
                <w:b/>
                <w:i/>
              </w:rPr>
            </w:pPr>
          </w:p>
          <w:p w14:paraId="5944800A" w14:textId="28D6922B" w:rsidR="00A361C6" w:rsidRDefault="00A361C6" w:rsidP="002656EA">
            <w:pPr>
              <w:rPr>
                <w:rFonts w:ascii="Arial" w:hAnsi="Arial" w:cs="Arial"/>
                <w:b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Date</w:t>
            </w:r>
            <w:r>
              <w:rPr>
                <w:rFonts w:ascii="Arial" w:hAnsi="Arial" w:cs="Arial"/>
                <w:b/>
                <w:i/>
              </w:rPr>
              <w:t>(s)</w:t>
            </w:r>
            <w:r w:rsidRPr="00217DF6">
              <w:rPr>
                <w:rFonts w:ascii="Arial" w:hAnsi="Arial" w:cs="Arial"/>
                <w:b/>
                <w:i/>
              </w:rPr>
              <w:t>:</w:t>
            </w:r>
          </w:p>
          <w:p w14:paraId="33F0F725" w14:textId="77777777" w:rsidR="00A361C6" w:rsidRDefault="00A361C6" w:rsidP="002656EA">
            <w:pPr>
              <w:rPr>
                <w:rFonts w:ascii="Arial" w:hAnsi="Arial" w:cs="Arial"/>
                <w:b/>
                <w:i/>
              </w:rPr>
            </w:pPr>
          </w:p>
          <w:p w14:paraId="21B06E95" w14:textId="635F7F51" w:rsidR="00A361C6" w:rsidRPr="008E4BEC" w:rsidRDefault="00A361C6" w:rsidP="002656EA">
            <w:pPr>
              <w:rPr>
                <w:rFonts w:ascii="Arial" w:hAnsi="Arial" w:cs="Arial"/>
                <w:iCs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088F1343" w14:textId="77777777" w:rsidR="00A361C6" w:rsidRPr="009D2EE2" w:rsidRDefault="00A361C6" w:rsidP="002656EA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A361C6" w14:paraId="1E52ED3F" w14:textId="77777777" w:rsidTr="00160908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7A4F9" w14:textId="77777777" w:rsidR="00A361C6" w:rsidRPr="00217DF6" w:rsidRDefault="00A361C6" w:rsidP="002656EA">
            <w:pPr>
              <w:rPr>
                <w:rFonts w:ascii="Arial" w:hAnsi="Arial" w:cs="Arial"/>
              </w:rPr>
            </w:pPr>
            <w:r w:rsidRPr="00217DF6">
              <w:rPr>
                <w:rFonts w:ascii="Arial" w:hAnsi="Arial" w:cs="Arial"/>
              </w:rPr>
              <w:t xml:space="preserve">Has the </w:t>
            </w:r>
            <w:r>
              <w:rPr>
                <w:rFonts w:ascii="Arial" w:hAnsi="Arial" w:cs="Arial"/>
              </w:rPr>
              <w:t xml:space="preserve">organisation </w:t>
            </w:r>
            <w:r w:rsidRPr="00217DF6">
              <w:rPr>
                <w:rFonts w:ascii="Arial" w:hAnsi="Arial" w:cs="Arial"/>
              </w:rPr>
              <w:t>been subject to any triggered inspections?</w:t>
            </w:r>
            <w:r>
              <w:rPr>
                <w:rFonts w:ascii="Arial" w:hAnsi="Arial" w:cs="Arial"/>
              </w:rPr>
              <w:t xml:space="preserve"> If so, what was the outcome?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39529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299398A0" w14:textId="187E0044" w:rsidR="00A361C6" w:rsidRPr="00217DF6" w:rsidRDefault="00316983" w:rsidP="00316983">
            <w:pPr>
              <w:jc w:val="center"/>
              <w:rPr>
                <w:rFonts w:ascii="Arial" w:hAnsi="Arial" w:cs="Arial"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4068AF13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4496C" w14:textId="77777777" w:rsidR="00A361C6" w:rsidRDefault="00A361C6" w:rsidP="002656EA">
            <w:pPr>
              <w:rPr>
                <w:rFonts w:ascii="Arial" w:hAnsi="Arial" w:cs="Arial"/>
                <w:b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Date</w:t>
            </w:r>
            <w:r>
              <w:rPr>
                <w:rFonts w:ascii="Arial" w:hAnsi="Arial" w:cs="Arial"/>
                <w:b/>
                <w:i/>
              </w:rPr>
              <w:t>(s)</w:t>
            </w:r>
            <w:r w:rsidRPr="00217DF6">
              <w:rPr>
                <w:rFonts w:ascii="Arial" w:hAnsi="Arial" w:cs="Arial"/>
                <w:b/>
                <w:i/>
              </w:rPr>
              <w:t>:</w:t>
            </w:r>
          </w:p>
          <w:p w14:paraId="1861B5A3" w14:textId="77777777" w:rsidR="00A361C6" w:rsidRDefault="00A361C6" w:rsidP="002656EA">
            <w:pPr>
              <w:rPr>
                <w:rFonts w:ascii="Arial" w:hAnsi="Arial" w:cs="Arial"/>
                <w:b/>
                <w:i/>
              </w:rPr>
            </w:pPr>
          </w:p>
          <w:p w14:paraId="7781FC5D" w14:textId="77777777" w:rsidR="00A361C6" w:rsidRPr="00217DF6" w:rsidRDefault="00A361C6" w:rsidP="002656EA">
            <w:pPr>
              <w:rPr>
                <w:rFonts w:ascii="Arial" w:hAnsi="Arial" w:cs="Arial"/>
                <w:i/>
              </w:rPr>
            </w:pPr>
            <w:r w:rsidRPr="00217DF6">
              <w:rPr>
                <w:rFonts w:ascii="Arial" w:hAnsi="Arial" w:cs="Arial"/>
                <w:b/>
                <w:i/>
              </w:rPr>
              <w:t>Details:</w:t>
            </w:r>
            <w:r w:rsidRPr="00217DF6">
              <w:rPr>
                <w:rFonts w:ascii="Arial" w:hAnsi="Arial" w:cs="Arial"/>
                <w:i/>
              </w:rPr>
              <w:t xml:space="preserve"> </w:t>
            </w:r>
          </w:p>
          <w:p w14:paraId="50BB66EF" w14:textId="77777777" w:rsidR="00A361C6" w:rsidRPr="009D2EE2" w:rsidRDefault="00A361C6" w:rsidP="002656EA">
            <w:pPr>
              <w:rPr>
                <w:rFonts w:ascii="Arial" w:hAnsi="Arial" w:cs="Arial"/>
              </w:rPr>
            </w:pPr>
          </w:p>
        </w:tc>
      </w:tr>
      <w:tr w:rsidR="00A361C6" w14:paraId="61F3C841" w14:textId="77777777" w:rsidTr="00160908">
        <w:trPr>
          <w:trHeight w:val="381"/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133FD" w14:textId="77777777" w:rsidR="00A361C6" w:rsidRPr="009D2EE2" w:rsidRDefault="00A361C6" w:rsidP="00265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all actions from the previous inspection closed?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918B1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6E738CF7" w14:textId="762524BA" w:rsidR="00A361C6" w:rsidRPr="009D2EE2" w:rsidRDefault="00316983" w:rsidP="00316983">
            <w:pPr>
              <w:jc w:val="center"/>
              <w:rPr>
                <w:rFonts w:ascii="Arial" w:hAnsi="Arial" w:cs="Arial"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A361C6" w14:paraId="6A0BFCF2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60564E70" w14:textId="08511BC9" w:rsidR="00A361C6" w:rsidRPr="00861006" w:rsidRDefault="00A361C6" w:rsidP="00A361C6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cs="Arial"/>
                <w:b/>
                <w:i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EXPERIENC</w:t>
            </w:r>
            <w:r w:rsidR="003D69C0">
              <w:rPr>
                <w:rFonts w:cs="Arial"/>
                <w:b/>
                <w:color w:val="FFFFFF" w:themeColor="background1"/>
              </w:rPr>
              <w:t>E</w:t>
            </w:r>
          </w:p>
        </w:tc>
      </w:tr>
      <w:tr w:rsidR="00A361C6" w14:paraId="69A9C16B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3BD15" w14:textId="0C908C8F" w:rsidR="00A361C6" w:rsidRPr="005B6D84" w:rsidRDefault="00A361C6" w:rsidP="00347C5D">
            <w:pPr>
              <w:rPr>
                <w:rFonts w:ascii="Arial" w:hAnsi="Arial" w:cs="Arial"/>
                <w:color w:val="FFFFFF" w:themeColor="background1"/>
              </w:rPr>
            </w:pPr>
            <w:r w:rsidRPr="005B6D84">
              <w:rPr>
                <w:rFonts w:ascii="Arial" w:hAnsi="Arial" w:cs="Arial"/>
              </w:rPr>
              <w:t xml:space="preserve">Number of </w:t>
            </w:r>
            <w:r w:rsidR="003D69C0">
              <w:rPr>
                <w:rFonts w:ascii="Arial" w:hAnsi="Arial" w:cs="Arial"/>
              </w:rPr>
              <w:t>trials supported</w:t>
            </w:r>
            <w:r w:rsidRPr="005B6D84">
              <w:rPr>
                <w:rFonts w:ascii="Arial" w:hAnsi="Arial" w:cs="Arial"/>
              </w:rPr>
              <w:t xml:space="preserve">: </w:t>
            </w:r>
          </w:p>
        </w:tc>
      </w:tr>
      <w:tr w:rsidR="00A361C6" w14:paraId="50D7468B" w14:textId="77777777" w:rsidTr="00160908">
        <w:trPr>
          <w:trHeight w:val="381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801A8" w14:textId="3800AA43" w:rsidR="00CA164E" w:rsidRDefault="003D69C0" w:rsidP="00CA16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with CTIMPs and UK/EU trials:</w:t>
            </w:r>
          </w:p>
          <w:p w14:paraId="37479977" w14:textId="3246D26D" w:rsidR="00A361C6" w:rsidRPr="003D69C0" w:rsidRDefault="00347C5D" w:rsidP="003D69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4C2358FA" w14:textId="77777777" w:rsidR="00A361C6" w:rsidRPr="00FA62EC" w:rsidRDefault="00A361C6" w:rsidP="00280C57">
      <w:pPr>
        <w:tabs>
          <w:tab w:val="left" w:pos="2880"/>
        </w:tabs>
        <w:ind w:right="26"/>
        <w:jc w:val="both"/>
        <w:rPr>
          <w:rFonts w:ascii="Source Sans 3 Light" w:hAnsi="Source Sans 3 Light" w:cs="Arial"/>
        </w:r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9"/>
        <w:gridCol w:w="4792"/>
        <w:gridCol w:w="790"/>
        <w:gridCol w:w="2264"/>
      </w:tblGrid>
      <w:tr w:rsidR="003D69C0" w:rsidRPr="00057B31" w14:paraId="77F7A0C0" w14:textId="77777777" w:rsidTr="00160908">
        <w:trPr>
          <w:trHeight w:val="303"/>
          <w:jc w:val="center"/>
        </w:trPr>
        <w:tc>
          <w:tcPr>
            <w:tcW w:w="9375" w:type="dxa"/>
            <w:gridSpan w:val="4"/>
            <w:shd w:val="clear" w:color="auto" w:fill="002060"/>
          </w:tcPr>
          <w:p w14:paraId="57FAED2B" w14:textId="4F4005F8" w:rsidR="003D69C0" w:rsidRPr="00F60C6F" w:rsidRDefault="003D69C0" w:rsidP="002656EA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Pr="00F60C6F">
              <w:rPr>
                <w:rFonts w:ascii="Arial" w:hAnsi="Arial" w:cs="Arial"/>
                <w:b/>
              </w:rPr>
              <w:t xml:space="preserve">AUTHORISATION </w:t>
            </w:r>
            <w:r>
              <w:rPr>
                <w:rFonts w:ascii="Arial" w:hAnsi="Arial" w:cs="Arial"/>
                <w:b/>
              </w:rPr>
              <w:t>(VENDOR)</w:t>
            </w:r>
          </w:p>
          <w:p w14:paraId="50696FEC" w14:textId="77777777" w:rsidR="003D69C0" w:rsidRPr="00861006" w:rsidRDefault="003D69C0" w:rsidP="002656E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006">
              <w:rPr>
                <w:rFonts w:ascii="Arial" w:hAnsi="Arial" w:cs="Arial"/>
                <w:i/>
                <w:sz w:val="20"/>
                <w:szCs w:val="20"/>
              </w:rPr>
              <w:t>(To be completed by representative from organisation)</w:t>
            </w:r>
          </w:p>
        </w:tc>
      </w:tr>
      <w:tr w:rsidR="003D69C0" w:rsidRPr="00057B31" w14:paraId="7DB1444E" w14:textId="77777777" w:rsidTr="00160908">
        <w:trPr>
          <w:trHeight w:val="567"/>
          <w:jc w:val="center"/>
        </w:trPr>
        <w:tc>
          <w:tcPr>
            <w:tcW w:w="1530" w:type="dxa"/>
            <w:shd w:val="clear" w:color="auto" w:fill="8DB3E2"/>
            <w:vAlign w:val="center"/>
          </w:tcPr>
          <w:p w14:paraId="71DED4CB" w14:textId="71921921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  <w:r w:rsidRPr="00E14336">
              <w:rPr>
                <w:rFonts w:ascii="Arial" w:hAnsi="Arial" w:cs="Arial"/>
              </w:rPr>
              <w:t>Authorising Individual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7845" w:type="dxa"/>
            <w:gridSpan w:val="3"/>
            <w:vAlign w:val="center"/>
          </w:tcPr>
          <w:p w14:paraId="0C965115" w14:textId="77777777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</w:p>
        </w:tc>
      </w:tr>
      <w:tr w:rsidR="003D69C0" w:rsidRPr="00057B31" w14:paraId="28520AA7" w14:textId="77777777" w:rsidTr="00160908">
        <w:trPr>
          <w:trHeight w:val="567"/>
          <w:jc w:val="center"/>
        </w:trPr>
        <w:tc>
          <w:tcPr>
            <w:tcW w:w="1530" w:type="dxa"/>
            <w:shd w:val="clear" w:color="auto" w:fill="8DB3E2"/>
            <w:vAlign w:val="center"/>
          </w:tcPr>
          <w:p w14:paraId="14964E96" w14:textId="0CDB0745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  <w:r w:rsidRPr="00E14336">
              <w:rPr>
                <w:rFonts w:ascii="Arial" w:hAnsi="Arial" w:cs="Arial"/>
              </w:rPr>
              <w:t>Signature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4848" w:type="dxa"/>
            <w:vAlign w:val="center"/>
          </w:tcPr>
          <w:p w14:paraId="655199D8" w14:textId="77777777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8DB3E2"/>
            <w:vAlign w:val="center"/>
          </w:tcPr>
          <w:p w14:paraId="0687ED02" w14:textId="49B29458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  <w:r w:rsidRPr="00E14336">
              <w:rPr>
                <w:rFonts w:ascii="Arial" w:hAnsi="Arial" w:cs="Arial"/>
              </w:rPr>
              <w:t>Date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2289" w:type="dxa"/>
            <w:vAlign w:val="center"/>
          </w:tcPr>
          <w:p w14:paraId="279C0AAB" w14:textId="77777777" w:rsidR="003D69C0" w:rsidRPr="00057B31" w:rsidRDefault="003D69C0" w:rsidP="002656EA">
            <w:pPr>
              <w:rPr>
                <w:rFonts w:ascii="Arial" w:hAnsi="Arial" w:cs="Arial"/>
              </w:rPr>
            </w:pPr>
          </w:p>
        </w:tc>
      </w:tr>
    </w:tbl>
    <w:p w14:paraId="38962B90" w14:textId="77777777" w:rsidR="00280C57" w:rsidRPr="00FA62EC" w:rsidRDefault="00280C57" w:rsidP="00280C57">
      <w:pPr>
        <w:tabs>
          <w:tab w:val="left" w:pos="720"/>
        </w:tabs>
        <w:jc w:val="both"/>
        <w:rPr>
          <w:rFonts w:ascii="Source Sans 3 Light" w:hAnsi="Source Sans 3 Light" w:cs="Arial"/>
        </w:r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0"/>
        <w:gridCol w:w="2055"/>
      </w:tblGrid>
      <w:tr w:rsidR="003D69C0" w:rsidRPr="00057B31" w14:paraId="6D9451AA" w14:textId="77777777" w:rsidTr="00160908">
        <w:trPr>
          <w:trHeight w:val="303"/>
          <w:jc w:val="center"/>
        </w:trPr>
        <w:tc>
          <w:tcPr>
            <w:tcW w:w="9375" w:type="dxa"/>
            <w:gridSpan w:val="2"/>
            <w:shd w:val="clear" w:color="auto" w:fill="002060"/>
          </w:tcPr>
          <w:p w14:paraId="3D9739E1" w14:textId="3F1EB3FB" w:rsidR="003D69C0" w:rsidRPr="003D69C0" w:rsidRDefault="00160908" w:rsidP="001609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SPONSOR ASSESSMENT</w:t>
            </w:r>
          </w:p>
        </w:tc>
      </w:tr>
      <w:tr w:rsidR="003D69C0" w:rsidRPr="00057B31" w14:paraId="100BB479" w14:textId="77777777" w:rsidTr="00160908">
        <w:trPr>
          <w:trHeight w:val="567"/>
          <w:jc w:val="center"/>
        </w:trPr>
        <w:tc>
          <w:tcPr>
            <w:tcW w:w="7320" w:type="dxa"/>
            <w:vAlign w:val="center"/>
          </w:tcPr>
          <w:p w14:paraId="247C730C" w14:textId="31F6940F" w:rsidR="003D69C0" w:rsidRPr="00AD24D0" w:rsidRDefault="003D69C0" w:rsidP="002656E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t>Agreement defines roles / responsibilities?</w:t>
            </w:r>
          </w:p>
        </w:tc>
        <w:tc>
          <w:tcPr>
            <w:tcW w:w="2055" w:type="dxa"/>
            <w:vAlign w:val="center"/>
          </w:tcPr>
          <w:p w14:paraId="4B8436DF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6CD3AFC9" w14:textId="0B6FC379" w:rsidR="003D69C0" w:rsidRPr="00057B31" w:rsidRDefault="00316983" w:rsidP="00316983">
            <w:pPr>
              <w:jc w:val="center"/>
              <w:rPr>
                <w:rFonts w:ascii="Arial" w:hAnsi="Arial" w:cs="Arial"/>
              </w:rPr>
            </w:pPr>
            <w:r w:rsidRPr="00316983">
              <w:rPr>
                <w:rFonts w:ascii="Arial" w:hAnsi="Arial" w:cs="Arial"/>
                <w:b/>
                <w:i/>
              </w:rPr>
              <w:t xml:space="preserve">(delete as appropriate) </w:t>
            </w:r>
          </w:p>
        </w:tc>
      </w:tr>
      <w:tr w:rsidR="003D69C0" w:rsidRPr="00057B31" w14:paraId="745B4B81" w14:textId="77777777" w:rsidTr="00160908">
        <w:trPr>
          <w:trHeight w:val="567"/>
          <w:jc w:val="center"/>
        </w:trPr>
        <w:tc>
          <w:tcPr>
            <w:tcW w:w="7320" w:type="dxa"/>
            <w:vAlign w:val="center"/>
          </w:tcPr>
          <w:p w14:paraId="2C174293" w14:textId="2AFB7E4E" w:rsidR="003D69C0" w:rsidRDefault="003D69C0" w:rsidP="003D69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Includes GCP, data protection, audit rights? </w:t>
            </w:r>
          </w:p>
        </w:tc>
        <w:tc>
          <w:tcPr>
            <w:tcW w:w="2055" w:type="dxa"/>
            <w:vAlign w:val="center"/>
          </w:tcPr>
          <w:p w14:paraId="0B9C169F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2BD70EB0" w14:textId="28B17581" w:rsidR="003D69C0" w:rsidRPr="00217DF6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 xml:space="preserve">(delete as appropriate) </w:t>
            </w:r>
          </w:p>
        </w:tc>
      </w:tr>
      <w:tr w:rsidR="003D69C0" w:rsidRPr="00057B31" w14:paraId="54D2D6F7" w14:textId="77777777" w:rsidTr="00160908">
        <w:trPr>
          <w:trHeight w:val="567"/>
          <w:jc w:val="center"/>
        </w:trPr>
        <w:tc>
          <w:tcPr>
            <w:tcW w:w="7320" w:type="dxa"/>
            <w:vAlign w:val="center"/>
          </w:tcPr>
          <w:p w14:paraId="6D6C7E55" w14:textId="73975FDE" w:rsidR="003D69C0" w:rsidRPr="007563FC" w:rsidRDefault="003D69C0" w:rsidP="003D69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Vendor acceptable? </w:t>
            </w:r>
          </w:p>
        </w:tc>
        <w:tc>
          <w:tcPr>
            <w:tcW w:w="2055" w:type="dxa"/>
            <w:vAlign w:val="center"/>
          </w:tcPr>
          <w:p w14:paraId="347C6EF4" w14:textId="77777777" w:rsidR="00316983" w:rsidRPr="00316983" w:rsidRDefault="00316983" w:rsidP="00316983">
            <w:pPr>
              <w:jc w:val="center"/>
              <w:rPr>
                <w:rFonts w:ascii="Arial" w:hAnsi="Arial" w:cs="Arial"/>
                <w:b/>
                <w:i/>
              </w:rPr>
            </w:pPr>
            <w:r w:rsidRPr="00316983">
              <w:rPr>
                <w:rFonts w:ascii="Arial" w:hAnsi="Arial" w:cs="Arial"/>
                <w:b/>
                <w:i/>
              </w:rPr>
              <w:t>Yes/No</w:t>
            </w:r>
          </w:p>
          <w:p w14:paraId="4B5346E0" w14:textId="24B94834" w:rsidR="003D69C0" w:rsidRPr="00FB55DD" w:rsidRDefault="00316983" w:rsidP="0031698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16983">
              <w:rPr>
                <w:rFonts w:ascii="Arial" w:hAnsi="Arial" w:cs="Arial"/>
                <w:b/>
                <w:i/>
              </w:rPr>
              <w:t>(delete as appropriate)</w:t>
            </w:r>
          </w:p>
        </w:tc>
      </w:tr>
      <w:tr w:rsidR="003D69C0" w:rsidRPr="00057B31" w14:paraId="743AC2EC" w14:textId="77777777" w:rsidTr="00160908">
        <w:trPr>
          <w:trHeight w:val="567"/>
          <w:jc w:val="center"/>
        </w:trPr>
        <w:tc>
          <w:tcPr>
            <w:tcW w:w="9375" w:type="dxa"/>
            <w:gridSpan w:val="2"/>
            <w:vAlign w:val="center"/>
          </w:tcPr>
          <w:p w14:paraId="34D58C13" w14:textId="77777777" w:rsidR="00FB55DD" w:rsidRDefault="003D69C0" w:rsidP="003D69C0">
            <w:pPr>
              <w:rPr>
                <w:rFonts w:ascii="Arial" w:hAnsi="Arial" w:cs="Arial"/>
                <w:b/>
                <w:iCs/>
              </w:rPr>
            </w:pPr>
            <w:r w:rsidRPr="003D69C0">
              <w:rPr>
                <w:rFonts w:ascii="Arial" w:hAnsi="Arial" w:cs="Arial"/>
                <w:b/>
                <w:iCs/>
              </w:rPr>
              <w:t xml:space="preserve">Comments: </w:t>
            </w:r>
          </w:p>
          <w:p w14:paraId="753E5B20" w14:textId="4AB23923" w:rsidR="003D69C0" w:rsidRPr="00FB55DD" w:rsidRDefault="003D69C0" w:rsidP="003D69C0">
            <w:pPr>
              <w:rPr>
                <w:rFonts w:ascii="Arial" w:hAnsi="Arial" w:cs="Arial"/>
                <w:bCs/>
                <w:iCs/>
              </w:rPr>
            </w:pPr>
          </w:p>
        </w:tc>
      </w:tr>
    </w:tbl>
    <w:p w14:paraId="51F2CC9F" w14:textId="77777777" w:rsidR="00280C57" w:rsidRDefault="00280C57" w:rsidP="00280C57">
      <w:pPr>
        <w:tabs>
          <w:tab w:val="left" w:pos="720"/>
        </w:tabs>
        <w:jc w:val="both"/>
        <w:rPr>
          <w:rFonts w:ascii="Source Sans 3 Light" w:hAnsi="Source Sans 3 Light" w:cs="Arial"/>
        </w:r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9"/>
        <w:gridCol w:w="4792"/>
        <w:gridCol w:w="790"/>
        <w:gridCol w:w="2264"/>
      </w:tblGrid>
      <w:tr w:rsidR="003D69C0" w:rsidRPr="00057B31" w14:paraId="2D6EED65" w14:textId="77777777" w:rsidTr="00160908">
        <w:trPr>
          <w:trHeight w:val="303"/>
          <w:jc w:val="center"/>
        </w:trPr>
        <w:tc>
          <w:tcPr>
            <w:tcW w:w="9375" w:type="dxa"/>
            <w:gridSpan w:val="4"/>
            <w:shd w:val="clear" w:color="auto" w:fill="002060"/>
          </w:tcPr>
          <w:p w14:paraId="009D4BBB" w14:textId="540BD64A" w:rsidR="003D69C0" w:rsidRPr="00160908" w:rsidRDefault="003D69C0" w:rsidP="00160908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="00160908">
              <w:rPr>
                <w:rFonts w:ascii="Arial" w:hAnsi="Arial" w:cs="Arial"/>
                <w:b/>
              </w:rPr>
              <w:t>AUTHORISATION (SPONSOR)</w:t>
            </w:r>
          </w:p>
        </w:tc>
      </w:tr>
      <w:tr w:rsidR="00160908" w:rsidRPr="00057B31" w14:paraId="7502B3EB" w14:textId="77777777" w:rsidTr="00160908">
        <w:trPr>
          <w:trHeight w:val="567"/>
          <w:jc w:val="center"/>
        </w:trPr>
        <w:tc>
          <w:tcPr>
            <w:tcW w:w="1530" w:type="dxa"/>
            <w:shd w:val="clear" w:color="auto" w:fill="8DB3E2"/>
            <w:vAlign w:val="center"/>
          </w:tcPr>
          <w:p w14:paraId="255D3540" w14:textId="43779DAF" w:rsidR="00160908" w:rsidRPr="00E14336" w:rsidRDefault="00160908" w:rsidP="002656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 Required:</w:t>
            </w:r>
          </w:p>
        </w:tc>
        <w:tc>
          <w:tcPr>
            <w:tcW w:w="7845" w:type="dxa"/>
            <w:gridSpan w:val="3"/>
            <w:vAlign w:val="center"/>
          </w:tcPr>
          <w:p w14:paraId="03D09C24" w14:textId="77777777" w:rsidR="00160908" w:rsidRPr="00E14336" w:rsidRDefault="00160908" w:rsidP="00160908">
            <w:pPr>
              <w:rPr>
                <w:rFonts w:ascii="Arial" w:hAnsi="Arial" w:cs="Arial"/>
              </w:rPr>
            </w:pPr>
          </w:p>
        </w:tc>
      </w:tr>
      <w:tr w:rsidR="003D69C0" w:rsidRPr="00057B31" w14:paraId="32DC4BFE" w14:textId="77777777" w:rsidTr="00160908">
        <w:trPr>
          <w:trHeight w:val="567"/>
          <w:jc w:val="center"/>
        </w:trPr>
        <w:tc>
          <w:tcPr>
            <w:tcW w:w="1530" w:type="dxa"/>
            <w:shd w:val="clear" w:color="auto" w:fill="8DB3E2"/>
            <w:vAlign w:val="center"/>
          </w:tcPr>
          <w:p w14:paraId="139618D5" w14:textId="163CDD0D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  <w:r w:rsidRPr="00E14336">
              <w:rPr>
                <w:rFonts w:ascii="Arial" w:hAnsi="Arial" w:cs="Arial"/>
              </w:rPr>
              <w:lastRenderedPageBreak/>
              <w:t>Authorising Individual</w:t>
            </w:r>
            <w:r w:rsidR="00160908">
              <w:rPr>
                <w:rFonts w:ascii="Arial" w:hAnsi="Arial" w:cs="Arial"/>
              </w:rPr>
              <w:t xml:space="preserve"> (Job Title):</w:t>
            </w:r>
          </w:p>
        </w:tc>
        <w:tc>
          <w:tcPr>
            <w:tcW w:w="7845" w:type="dxa"/>
            <w:gridSpan w:val="3"/>
            <w:vAlign w:val="center"/>
          </w:tcPr>
          <w:p w14:paraId="004359E5" w14:textId="77777777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</w:p>
        </w:tc>
      </w:tr>
      <w:tr w:rsidR="003D69C0" w:rsidRPr="00057B31" w14:paraId="35E735C4" w14:textId="77777777" w:rsidTr="00160908">
        <w:trPr>
          <w:trHeight w:val="567"/>
          <w:jc w:val="center"/>
        </w:trPr>
        <w:tc>
          <w:tcPr>
            <w:tcW w:w="1530" w:type="dxa"/>
            <w:shd w:val="clear" w:color="auto" w:fill="8DB3E2"/>
            <w:vAlign w:val="center"/>
          </w:tcPr>
          <w:p w14:paraId="485C2E65" w14:textId="3121B29A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  <w:r w:rsidRPr="00E14336">
              <w:rPr>
                <w:rFonts w:ascii="Arial" w:hAnsi="Arial" w:cs="Arial"/>
              </w:rPr>
              <w:t>Signature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4838" w:type="dxa"/>
            <w:vAlign w:val="center"/>
          </w:tcPr>
          <w:p w14:paraId="136CC47B" w14:textId="77777777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8DB3E2"/>
            <w:vAlign w:val="center"/>
          </w:tcPr>
          <w:p w14:paraId="4EBA4E24" w14:textId="74CD8C9E" w:rsidR="003D69C0" w:rsidRPr="00E14336" w:rsidRDefault="003D69C0" w:rsidP="002656EA">
            <w:pPr>
              <w:jc w:val="center"/>
              <w:rPr>
                <w:rFonts w:ascii="Arial" w:hAnsi="Arial" w:cs="Arial"/>
              </w:rPr>
            </w:pPr>
            <w:r w:rsidRPr="00E14336">
              <w:rPr>
                <w:rFonts w:ascii="Arial" w:hAnsi="Arial" w:cs="Arial"/>
              </w:rPr>
              <w:t>Date</w:t>
            </w:r>
            <w:r w:rsidR="00160908">
              <w:rPr>
                <w:rFonts w:ascii="Arial" w:hAnsi="Arial" w:cs="Arial"/>
              </w:rPr>
              <w:t>:</w:t>
            </w:r>
          </w:p>
        </w:tc>
        <w:tc>
          <w:tcPr>
            <w:tcW w:w="2284" w:type="dxa"/>
            <w:vAlign w:val="center"/>
          </w:tcPr>
          <w:p w14:paraId="5C54A267" w14:textId="77777777" w:rsidR="003D69C0" w:rsidRPr="00057B31" w:rsidRDefault="003D69C0" w:rsidP="002656EA">
            <w:pPr>
              <w:rPr>
                <w:rFonts w:ascii="Arial" w:hAnsi="Arial" w:cs="Arial"/>
              </w:rPr>
            </w:pPr>
          </w:p>
        </w:tc>
      </w:tr>
    </w:tbl>
    <w:p w14:paraId="6CFD9C69" w14:textId="77777777" w:rsidR="00B27BC1" w:rsidRPr="00280C57" w:rsidRDefault="00B27BC1" w:rsidP="00280C57"/>
    <w:sectPr w:rsidR="00B27BC1" w:rsidRPr="00280C57" w:rsidSect="006E6AE2">
      <w:headerReference w:type="default" r:id="rId11"/>
      <w:footerReference w:type="even" r:id="rId12"/>
      <w:footerReference w:type="default" r:id="rId13"/>
      <w:pgSz w:w="11906" w:h="16838"/>
      <w:pgMar w:top="1440" w:right="1304" w:bottom="1440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3212" w14:textId="77777777" w:rsidR="005E65AE" w:rsidRDefault="005E65AE">
      <w:r>
        <w:separator/>
      </w:r>
    </w:p>
  </w:endnote>
  <w:endnote w:type="continuationSeparator" w:id="0">
    <w:p w14:paraId="3EC86014" w14:textId="77777777" w:rsidR="005E65AE" w:rsidRDefault="005E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libri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AC2A77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E5ED79" w14:textId="77777777" w:rsidR="00E938E1" w:rsidRDefault="00E938E1" w:rsidP="009C72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934340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4F87F738" w14:textId="77777777" w:rsidR="006E6AE2" w:rsidRPr="006E6AE2" w:rsidRDefault="006E6AE2" w:rsidP="006E6AE2">
        <w:pPr>
          <w:framePr w:w="640" w:wrap="none" w:vAnchor="text" w:hAnchor="page" w:x="10081" w:y="-654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2E23FAAF" w14:textId="77777777" w:rsidR="008B0E17" w:rsidRDefault="000C369F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EA9112A" wp14:editId="67046E45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411593" w14:textId="08B1E2A8" w:rsidR="006E6AE2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</w:t>
                          </w:r>
                          <w:r w:rsidR="00160908">
                            <w:t xml:space="preserve"> QA009-T03 </w:t>
                          </w:r>
                          <w:r w:rsidR="00316983">
                            <w:t>v3.0</w:t>
                          </w:r>
                        </w:p>
                        <w:p w14:paraId="5F3F2106" w14:textId="2422A469" w:rsidR="00316983" w:rsidRPr="009A0BBA" w:rsidRDefault="00316983" w:rsidP="006E6AE2">
                          <w:pPr>
                            <w:pStyle w:val="Footer"/>
                          </w:pPr>
                          <w:r>
                            <w:t>Effective Date</w:t>
                          </w:r>
                          <w:r w:rsidRPr="00B44546">
                            <w:t xml:space="preserve">: </w:t>
                          </w:r>
                          <w:r w:rsidR="00B44546" w:rsidRPr="00B44546">
                            <w:t>30 JU</w:t>
                          </w:r>
                          <w:r w:rsidR="001E37B9">
                            <w:t>L</w:t>
                          </w:r>
                          <w:r w:rsidR="00B44546" w:rsidRPr="00B44546">
                            <w:t xml:space="preserve">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A9112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2F411593" w14:textId="08B1E2A8" w:rsidR="006E6AE2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</w:t>
                    </w:r>
                    <w:r w:rsidR="00160908">
                      <w:t xml:space="preserve"> QA009-T03 </w:t>
                    </w:r>
                    <w:r w:rsidR="00316983">
                      <w:t>v3.0</w:t>
                    </w:r>
                  </w:p>
                  <w:p w14:paraId="5F3F2106" w14:textId="2422A469" w:rsidR="00316983" w:rsidRPr="009A0BBA" w:rsidRDefault="00316983" w:rsidP="006E6AE2">
                    <w:pPr>
                      <w:pStyle w:val="Footer"/>
                    </w:pPr>
                    <w:r>
                      <w:t>Effective Date</w:t>
                    </w:r>
                    <w:r w:rsidRPr="00B44546">
                      <w:t xml:space="preserve">: </w:t>
                    </w:r>
                    <w:r w:rsidR="00B44546" w:rsidRPr="00B44546">
                      <w:t>30 JU</w:t>
                    </w:r>
                    <w:r w:rsidR="001E37B9">
                      <w:t>L</w:t>
                    </w:r>
                    <w:r w:rsidR="00B44546" w:rsidRPr="00B44546">
                      <w:t xml:space="preserve"> 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0072A34" wp14:editId="1DEADE44">
              <wp:simplePos x="0" y="0"/>
              <wp:positionH relativeFrom="column">
                <wp:posOffset>-20320</wp:posOffset>
              </wp:positionH>
              <wp:positionV relativeFrom="paragraph">
                <wp:posOffset>-193224</wp:posOffset>
              </wp:positionV>
              <wp:extent cx="3611880" cy="458470"/>
              <wp:effectExtent l="0" t="0" r="0" b="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9763A4" w14:textId="2FA1BFAC" w:rsidR="006E6AE2" w:rsidRPr="009A0BBA" w:rsidRDefault="006E6AE2" w:rsidP="00280C57">
                          <w:pPr>
                            <w:pStyle w:val="Footer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0072A34" id="_x0000_s1027" type="#_x0000_t202" style="position:absolute;margin-left:-1.6pt;margin-top:-15.2pt;width:284.4pt;height:36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snGgIAADM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" filled="f" stroked="f" strokeweight=".5pt">
              <v:textbox>
                <w:txbxContent>
                  <w:p w14:paraId="749763A4" w14:textId="2FA1BFAC" w:rsidR="006E6AE2" w:rsidRPr="009A0BBA" w:rsidRDefault="006E6AE2" w:rsidP="00280C57">
                    <w:pPr>
                      <w:pStyle w:val="Footer"/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65D9438" wp14:editId="5F0C070D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6AD5F0" id="Group 10" o:spid="_x0000_s1026" style="position:absolute;margin-left:-95pt;margin-top:-19.55pt;width:621.6pt;height:79.15pt;z-index:251667456;mso-width-relative:margin;mso-height-relative:margin" coordsize="78944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o:spid="_x0000_s1027" style="position:absolute;left:47960;width:30984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 fillcolor="#457e81" stroked="f" strokeweight="1pt"/>
              <v:rect id="Rectangle 4" o:spid="_x0000_s1028" style="position:absolute;left:726;width:4755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 fillcolor="#0096dc" stroked="f" strokeweight="1pt"/>
              <v:rect id="Rectangle 4" o:spid="_x0000_s1029" style="position:absolute;top:605;width:76822;height:9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 fillcolor="#041e42" stroked="f" strokeweight="1pt"/>
              <v:line id="Straight Connector 11" o:spid="_x0000_s1030" style="position:absolute;visibility:visible;mso-wrap-style:square" from="48263,1574" to="48263,4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 strokecolor="white [3212]" strokeweight=".5pt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776E56" wp14:editId="5FD0D9AB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8618A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776E56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3888618A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CBC3" w14:textId="77777777" w:rsidR="005E65AE" w:rsidRDefault="005E65AE">
      <w:r>
        <w:separator/>
      </w:r>
    </w:p>
  </w:footnote>
  <w:footnote w:type="continuationSeparator" w:id="0">
    <w:p w14:paraId="181B5997" w14:textId="77777777" w:rsidR="005E65AE" w:rsidRDefault="005E6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6175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9933C1" wp14:editId="1163574C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DE59499" id="Rectangle 4" o:spid="_x0000_s1026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 fillcolor="white [321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18AC8B" wp14:editId="6CA0113B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094E519" id="Rectangle 4" o:spid="_x0000_s1026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 fillcolor="#041e42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C2023D" wp14:editId="54DCB719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EC1270" id="Rectangle 4" o:spid="_x0000_s1026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 fillcolor="#0096dc" stroked="f" strokeweight="1pt"/>
          </w:pict>
        </mc:Fallback>
      </mc:AlternateContent>
    </w:r>
    <w:r>
      <w:rPr>
        <w:noProof/>
      </w:rPr>
      <w:drawing>
        <wp:inline distT="0" distB="0" distL="0" distR="0" wp14:anchorId="32692B3A" wp14:editId="07AC0E31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9060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37F33"/>
    <w:multiLevelType w:val="multilevel"/>
    <w:tmpl w:val="105ABEA6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83053C"/>
    <w:multiLevelType w:val="hybridMultilevel"/>
    <w:tmpl w:val="29E6D654"/>
    <w:lvl w:ilvl="0" w:tplc="F184E92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A21664"/>
    <w:multiLevelType w:val="hybridMultilevel"/>
    <w:tmpl w:val="29E6D6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80827"/>
    <w:multiLevelType w:val="multilevel"/>
    <w:tmpl w:val="9C0029D4"/>
    <w:numStyleLink w:val="Style1"/>
  </w:abstractNum>
  <w:abstractNum w:abstractNumId="25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5942108">
    <w:abstractNumId w:val="16"/>
  </w:num>
  <w:num w:numId="2" w16cid:durableId="78335852">
    <w:abstractNumId w:val="5"/>
  </w:num>
  <w:num w:numId="3" w16cid:durableId="1662153841">
    <w:abstractNumId w:val="29"/>
  </w:num>
  <w:num w:numId="4" w16cid:durableId="877161652">
    <w:abstractNumId w:val="22"/>
  </w:num>
  <w:num w:numId="5" w16cid:durableId="1954092921">
    <w:abstractNumId w:val="26"/>
  </w:num>
  <w:num w:numId="6" w16cid:durableId="476381361">
    <w:abstractNumId w:val="20"/>
  </w:num>
  <w:num w:numId="7" w16cid:durableId="1491025123">
    <w:abstractNumId w:val="34"/>
  </w:num>
  <w:num w:numId="8" w16cid:durableId="787705304">
    <w:abstractNumId w:val="11"/>
  </w:num>
  <w:num w:numId="9" w16cid:durableId="1729381079">
    <w:abstractNumId w:val="28"/>
  </w:num>
  <w:num w:numId="10" w16cid:durableId="1226601519">
    <w:abstractNumId w:val="32"/>
  </w:num>
  <w:num w:numId="11" w16cid:durableId="28145292">
    <w:abstractNumId w:val="14"/>
  </w:num>
  <w:num w:numId="12" w16cid:durableId="1921058464">
    <w:abstractNumId w:val="25"/>
  </w:num>
  <w:num w:numId="13" w16cid:durableId="425928353">
    <w:abstractNumId w:val="3"/>
  </w:num>
  <w:num w:numId="14" w16cid:durableId="1698189125">
    <w:abstractNumId w:val="12"/>
  </w:num>
  <w:num w:numId="15" w16cid:durableId="536553755">
    <w:abstractNumId w:val="27"/>
  </w:num>
  <w:num w:numId="16" w16cid:durableId="417991375">
    <w:abstractNumId w:val="6"/>
  </w:num>
  <w:num w:numId="17" w16cid:durableId="1857886683">
    <w:abstractNumId w:val="18"/>
  </w:num>
  <w:num w:numId="18" w16cid:durableId="1320619667">
    <w:abstractNumId w:val="10"/>
  </w:num>
  <w:num w:numId="19" w16cid:durableId="962925591">
    <w:abstractNumId w:val="33"/>
  </w:num>
  <w:num w:numId="20" w16cid:durableId="938635627">
    <w:abstractNumId w:val="13"/>
  </w:num>
  <w:num w:numId="21" w16cid:durableId="21593707">
    <w:abstractNumId w:val="30"/>
  </w:num>
  <w:num w:numId="22" w16cid:durableId="1455249351">
    <w:abstractNumId w:val="31"/>
  </w:num>
  <w:num w:numId="23" w16cid:durableId="350451413">
    <w:abstractNumId w:val="19"/>
  </w:num>
  <w:num w:numId="24" w16cid:durableId="1190996886">
    <w:abstractNumId w:val="8"/>
  </w:num>
  <w:num w:numId="25" w16cid:durableId="1510026474">
    <w:abstractNumId w:val="1"/>
  </w:num>
  <w:num w:numId="26" w16cid:durableId="264967300">
    <w:abstractNumId w:val="0"/>
  </w:num>
  <w:num w:numId="27" w16cid:durableId="1754276171">
    <w:abstractNumId w:val="9"/>
  </w:num>
  <w:num w:numId="28" w16cid:durableId="1140610747">
    <w:abstractNumId w:val="21"/>
  </w:num>
  <w:num w:numId="29" w16cid:durableId="1843810149">
    <w:abstractNumId w:val="4"/>
  </w:num>
  <w:num w:numId="30" w16cid:durableId="67002140">
    <w:abstractNumId w:val="17"/>
  </w:num>
  <w:num w:numId="31" w16cid:durableId="1021709103">
    <w:abstractNumId w:val="24"/>
  </w:num>
  <w:num w:numId="32" w16cid:durableId="1851019015">
    <w:abstractNumId w:val="7"/>
  </w:num>
  <w:num w:numId="33" w16cid:durableId="1322731389">
    <w:abstractNumId w:val="2"/>
  </w:num>
  <w:num w:numId="34" w16cid:durableId="1135223421">
    <w:abstractNumId w:val="15"/>
  </w:num>
  <w:num w:numId="35" w16cid:durableId="5283714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C6"/>
    <w:rsid w:val="00005CA3"/>
    <w:rsid w:val="0001122F"/>
    <w:rsid w:val="00014CA2"/>
    <w:rsid w:val="00015AEC"/>
    <w:rsid w:val="00025387"/>
    <w:rsid w:val="00032984"/>
    <w:rsid w:val="00042E23"/>
    <w:rsid w:val="00052526"/>
    <w:rsid w:val="000529B7"/>
    <w:rsid w:val="00052EF5"/>
    <w:rsid w:val="0005398C"/>
    <w:rsid w:val="0005464D"/>
    <w:rsid w:val="00055479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2B54"/>
    <w:rsid w:val="000C35E7"/>
    <w:rsid w:val="000C369F"/>
    <w:rsid w:val="000D106A"/>
    <w:rsid w:val="000D1965"/>
    <w:rsid w:val="000E2C75"/>
    <w:rsid w:val="000E4B3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0908"/>
    <w:rsid w:val="0016140C"/>
    <w:rsid w:val="001630C8"/>
    <w:rsid w:val="00173D9C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37B9"/>
    <w:rsid w:val="001F1375"/>
    <w:rsid w:val="001F301F"/>
    <w:rsid w:val="001F61A7"/>
    <w:rsid w:val="00201D6D"/>
    <w:rsid w:val="0021347C"/>
    <w:rsid w:val="0021762B"/>
    <w:rsid w:val="002223C0"/>
    <w:rsid w:val="002350A2"/>
    <w:rsid w:val="00237C68"/>
    <w:rsid w:val="00245C8D"/>
    <w:rsid w:val="002511F5"/>
    <w:rsid w:val="00253D07"/>
    <w:rsid w:val="002708F0"/>
    <w:rsid w:val="00271AB2"/>
    <w:rsid w:val="0027678A"/>
    <w:rsid w:val="00280C57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6983"/>
    <w:rsid w:val="00317F70"/>
    <w:rsid w:val="00321039"/>
    <w:rsid w:val="00335EB5"/>
    <w:rsid w:val="00343FCF"/>
    <w:rsid w:val="00347C5D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B22C3"/>
    <w:rsid w:val="003B432C"/>
    <w:rsid w:val="003C4156"/>
    <w:rsid w:val="003D261C"/>
    <w:rsid w:val="003D4424"/>
    <w:rsid w:val="003D4912"/>
    <w:rsid w:val="003D565C"/>
    <w:rsid w:val="003D69C0"/>
    <w:rsid w:val="003E6AAC"/>
    <w:rsid w:val="003E6DB7"/>
    <w:rsid w:val="00407CA4"/>
    <w:rsid w:val="0041618B"/>
    <w:rsid w:val="00416EE6"/>
    <w:rsid w:val="0042429C"/>
    <w:rsid w:val="0042488F"/>
    <w:rsid w:val="00426B6A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4D04"/>
    <w:rsid w:val="00526FEA"/>
    <w:rsid w:val="00537BD7"/>
    <w:rsid w:val="00550B7E"/>
    <w:rsid w:val="00555553"/>
    <w:rsid w:val="00561456"/>
    <w:rsid w:val="00571DB0"/>
    <w:rsid w:val="00586CD5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5E65AE"/>
    <w:rsid w:val="005F0C59"/>
    <w:rsid w:val="005F38E5"/>
    <w:rsid w:val="006072B7"/>
    <w:rsid w:val="00614786"/>
    <w:rsid w:val="0062028D"/>
    <w:rsid w:val="00622F6B"/>
    <w:rsid w:val="00623F46"/>
    <w:rsid w:val="006250E1"/>
    <w:rsid w:val="00643A43"/>
    <w:rsid w:val="006525FD"/>
    <w:rsid w:val="006558F2"/>
    <w:rsid w:val="00656849"/>
    <w:rsid w:val="00656890"/>
    <w:rsid w:val="006845DA"/>
    <w:rsid w:val="00686232"/>
    <w:rsid w:val="006867DB"/>
    <w:rsid w:val="00687F6D"/>
    <w:rsid w:val="006A0E5F"/>
    <w:rsid w:val="006A1FCA"/>
    <w:rsid w:val="006B46EF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C22B5"/>
    <w:rsid w:val="007E500B"/>
    <w:rsid w:val="00801D05"/>
    <w:rsid w:val="00804BB6"/>
    <w:rsid w:val="008101CD"/>
    <w:rsid w:val="008103C8"/>
    <w:rsid w:val="0081313F"/>
    <w:rsid w:val="00815FE7"/>
    <w:rsid w:val="00817059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FE1"/>
    <w:rsid w:val="008A642D"/>
    <w:rsid w:val="008B0E17"/>
    <w:rsid w:val="008B524B"/>
    <w:rsid w:val="008E1422"/>
    <w:rsid w:val="008E3062"/>
    <w:rsid w:val="008E4BEC"/>
    <w:rsid w:val="008F4F97"/>
    <w:rsid w:val="00901251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23EE"/>
    <w:rsid w:val="00A32F2D"/>
    <w:rsid w:val="00A361C6"/>
    <w:rsid w:val="00A41E88"/>
    <w:rsid w:val="00A47271"/>
    <w:rsid w:val="00A502FC"/>
    <w:rsid w:val="00A61417"/>
    <w:rsid w:val="00A66DE6"/>
    <w:rsid w:val="00A7071E"/>
    <w:rsid w:val="00A72501"/>
    <w:rsid w:val="00A74050"/>
    <w:rsid w:val="00A854BD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546"/>
    <w:rsid w:val="00B4467E"/>
    <w:rsid w:val="00B45848"/>
    <w:rsid w:val="00B513F2"/>
    <w:rsid w:val="00B5422B"/>
    <w:rsid w:val="00B700A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11F2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147DA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A164E"/>
    <w:rsid w:val="00CA70AA"/>
    <w:rsid w:val="00CB0E4D"/>
    <w:rsid w:val="00CB44BD"/>
    <w:rsid w:val="00CB53B7"/>
    <w:rsid w:val="00CC4B7A"/>
    <w:rsid w:val="00CD297B"/>
    <w:rsid w:val="00CD575B"/>
    <w:rsid w:val="00CE1FAA"/>
    <w:rsid w:val="00CE2E8A"/>
    <w:rsid w:val="00D0280F"/>
    <w:rsid w:val="00D2178B"/>
    <w:rsid w:val="00D218FD"/>
    <w:rsid w:val="00D228E1"/>
    <w:rsid w:val="00D2344E"/>
    <w:rsid w:val="00D4166E"/>
    <w:rsid w:val="00D532C3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076A"/>
    <w:rsid w:val="00DC2BF6"/>
    <w:rsid w:val="00DC6A4F"/>
    <w:rsid w:val="00DC76FD"/>
    <w:rsid w:val="00DD529C"/>
    <w:rsid w:val="00DD59FB"/>
    <w:rsid w:val="00DF1F6E"/>
    <w:rsid w:val="00DF6600"/>
    <w:rsid w:val="00E019D0"/>
    <w:rsid w:val="00E13CB2"/>
    <w:rsid w:val="00E215D3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616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B55DD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576C075E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06BDF"/>
  <w15:chartTrackingRefBased/>
  <w15:docId w15:val="{DB64DEB0-C3AB-4A19-9B5B-91AAEE45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C5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280C57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Source Sans 3 Light" w:hAnsi="Source Sans 3 Light" w:cs="Calibr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80C57"/>
    <w:pPr>
      <w:tabs>
        <w:tab w:val="left" w:pos="720"/>
      </w:tabs>
    </w:pPr>
    <w:rPr>
      <w:rFonts w:ascii="Source Sans 3 Light" w:hAnsi="Source Sans 3 Light" w:cs="Arial"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280C57"/>
    <w:rPr>
      <w:rFonts w:ascii="Source Sans 3 Light" w:hAnsi="Source Sans 3 Light" w:cs="Calibr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80C57"/>
    <w:rPr>
      <w:rFonts w:ascii="Source Sans 3 Light" w:hAnsi="Source Sans 3 Light" w:cs="Arial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0C369F"/>
    <w:rPr>
      <w:rFonts w:ascii="Calibri" w:hAnsi="Calibri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rFonts w:ascii="Tilt Neon" w:hAnsi="Tilt Neon"/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280C57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.mackenzie\Downloads\QA001-T02%20WI%20Template%20v5.0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330D6A-2D48-43AC-8896-7D9D879EF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QA001-T02 WI Template v5.0 (4)</Template>
  <TotalTime>72</TotalTime>
  <Pages>4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QA001-T02 WI Template</vt:lpstr>
    </vt:vector>
  </TitlesOfParts>
  <Company>LUHD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QA001-T02 WI Template</dc:title>
  <dc:subject/>
  <dc:creator>MacKenzie, Lorn</dc:creator>
  <cp:keywords/>
  <cp:lastModifiedBy>Gavin Robertson</cp:lastModifiedBy>
  <cp:revision>8</cp:revision>
  <cp:lastPrinted>2024-09-05T13:41:00Z</cp:lastPrinted>
  <dcterms:created xsi:type="dcterms:W3CDTF">2026-06-24T09:56:00Z</dcterms:created>
  <dcterms:modified xsi:type="dcterms:W3CDTF">2026-07-12T17:42:00Z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